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08"/>
        <w:gridCol w:w="3709"/>
        <w:gridCol w:w="5017"/>
      </w:tblGrid>
      <w:tr w:rsidR="000B2561" w:rsidTr="72A37011" w14:paraId="70A4B13E" w14:textId="77777777">
        <w:trPr>
          <w:trHeight w:val="3312"/>
          <w:jc w:val="center"/>
        </w:trPr>
        <w:tc>
          <w:tcPr>
            <w:tcW w:w="5184" w:type="dxa"/>
            <w:gridSpan w:val="2"/>
            <w:tcMar/>
          </w:tcPr>
          <w:p w:rsidR="000B2561" w:rsidP="000B2561" w:rsidRDefault="000B2561" w14:paraId="0799F6F3" w14:textId="12C76689"/>
        </w:tc>
        <w:tc>
          <w:tcPr>
            <w:tcW w:w="5184" w:type="dxa"/>
            <w:tcMar/>
            <w:vAlign w:val="bottom"/>
          </w:tcPr>
          <w:p w:rsidR="000B2561" w:rsidP="006B7DAF" w:rsidRDefault="006B7DAF" w14:paraId="38A36D4B" w14:textId="77777777">
            <w:pPr>
              <w:jc w:val="right"/>
            </w:pPr>
            <w:r>
              <w:rPr>
                <w:noProof/>
                <w:lang w:bidi="en-GB"/>
              </w:rPr>
              <mc:AlternateContent>
                <mc:Choice Requires="wps">
                  <w:drawing>
                    <wp:inline distT="0" distB="0" distL="0" distR="0" wp14:anchorId="533A246E" wp14:editId="78946E4B">
                      <wp:extent cx="1096121" cy="1061724"/>
                      <wp:effectExtent l="0" t="0" r="8890" b="5080"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6121" cy="106172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B819FE" w:rsidR="006B7DAF" w:rsidP="00AF4205" w:rsidRDefault="00AF4205" w14:paraId="3F46FC6F" w14:textId="06B550D1">
                                  <w:pPr>
                                    <w:spacing w:after="0"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color w:val="002060" w:themeColor="accent3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EA1A7E" wp14:editId="69471700">
                                        <wp:extent cx="579120" cy="57912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0w4hm9bL_400x400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9120" cy="579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45" style="width:86.3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d="f" strokeweight="1pt" w14:anchorId="533A24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">
                      <v:stroke joinstyle="miter"/>
                      <v:textbox>
                        <w:txbxContent>
                          <w:p w:rsidRPr="00B819FE" w:rsidR="006B7DAF" w:rsidP="00AF4205" w:rsidRDefault="00AF4205" w14:paraId="3F46FC6F" w14:textId="06B550D1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002060" w:themeColor="accent3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A1A7E" wp14:editId="69471700">
                                  <wp:extent cx="579120" cy="5791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0w4hm9bL_400x40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12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0B2561" w:rsidTr="72A37011" w14:paraId="58D1E563" w14:textId="77777777">
        <w:trPr>
          <w:trHeight w:val="1143"/>
          <w:jc w:val="center"/>
        </w:trPr>
        <w:tc>
          <w:tcPr>
            <w:tcW w:w="10368" w:type="dxa"/>
            <w:gridSpan w:val="3"/>
            <w:tcMar/>
            <w:vAlign w:val="center"/>
          </w:tcPr>
          <w:p w:rsidRPr="006B7DAF" w:rsidR="000B2561" w:rsidP="006B7DAF" w:rsidRDefault="00AF4205" w14:paraId="79309BB2" w14:textId="5835668B">
            <w:pPr>
              <w:pStyle w:val="Heading1"/>
            </w:pPr>
            <w:r>
              <w:t>Springwell Wellbeing!</w:t>
            </w:r>
          </w:p>
        </w:tc>
      </w:tr>
      <w:tr w:rsidR="000B2561" w:rsidTr="72A37011" w14:paraId="2FDF0400" w14:textId="77777777">
        <w:trPr>
          <w:trHeight w:val="189"/>
          <w:jc w:val="center"/>
        </w:trPr>
        <w:tc>
          <w:tcPr>
            <w:tcW w:w="5184" w:type="dxa"/>
            <w:gridSpan w:val="2"/>
            <w:tcMar/>
          </w:tcPr>
          <w:p w:rsidR="000B2561" w:rsidP="006B7DAF" w:rsidRDefault="000B2561" w14:paraId="0759EC32" w14:textId="77777777">
            <w:pPr>
              <w:spacing w:after="0"/>
            </w:pPr>
          </w:p>
        </w:tc>
        <w:tc>
          <w:tcPr>
            <w:tcW w:w="5184" w:type="dxa"/>
            <w:tcMar/>
          </w:tcPr>
          <w:p w:rsidR="000B2561" w:rsidP="006B7DAF" w:rsidRDefault="000B2561" w14:paraId="1FC6FCDA" w14:textId="77777777">
            <w:pPr>
              <w:spacing w:after="0"/>
            </w:pPr>
          </w:p>
        </w:tc>
      </w:tr>
      <w:tr w:rsidR="006B7DAF" w:rsidTr="72A37011" w14:paraId="0A6798F8" w14:textId="77777777">
        <w:trPr>
          <w:trHeight w:val="531"/>
          <w:jc w:val="center"/>
        </w:trPr>
        <w:tc>
          <w:tcPr>
            <w:tcW w:w="10368" w:type="dxa"/>
            <w:gridSpan w:val="3"/>
            <w:tcMar/>
            <w:vAlign w:val="bottom"/>
          </w:tcPr>
          <w:p w:rsidRPr="006B7DAF" w:rsidR="006B7DAF" w:rsidP="00295C22" w:rsidRDefault="00AF4205" w14:paraId="19A92E72" w14:textId="7F0459C0">
            <w:pPr>
              <w:pStyle w:val="Details"/>
            </w:pPr>
            <w:r>
              <w:t>Week 1, Issue 1</w:t>
            </w:r>
          </w:p>
        </w:tc>
      </w:tr>
      <w:tr w:rsidR="006B7DAF" w:rsidTr="72A37011" w14:paraId="719973D6" w14:textId="77777777">
        <w:trPr>
          <w:trHeight w:val="720"/>
          <w:jc w:val="center"/>
        </w:trPr>
        <w:tc>
          <w:tcPr>
            <w:tcW w:w="10368" w:type="dxa"/>
            <w:gridSpan w:val="3"/>
            <w:tcMar/>
          </w:tcPr>
          <w:p w:rsidRPr="00AF4205" w:rsidR="006B7DAF" w:rsidP="00AF4205" w:rsidRDefault="00AF4205" w14:paraId="4364157F" w14:textId="16AF41DD">
            <w:pPr>
              <w:rPr>
                <w:rStyle w:val="PlaceholderText"/>
                <w:rFonts w:asciiTheme="majorHAnsi" w:hAnsiTheme="majorHAnsi" w:cstheme="majorHAnsi"/>
                <w:b/>
                <w:color w:val="002060"/>
                <w:sz w:val="44"/>
                <w:szCs w:val="44"/>
              </w:rPr>
            </w:pPr>
            <w:r>
              <w:rPr>
                <w:rStyle w:val="Heading2Char"/>
                <w:lang w:val="en-GB"/>
              </w:rPr>
              <w:t>Some more activities to help during this time.</w:t>
            </w:r>
          </w:p>
        </w:tc>
      </w:tr>
      <w:tr w:rsidR="006B7DAF" w:rsidTr="72A37011" w14:paraId="33B0E26A" w14:textId="77777777">
        <w:trPr>
          <w:trHeight w:val="1800"/>
          <w:jc w:val="center"/>
        </w:trPr>
        <w:tc>
          <w:tcPr>
            <w:tcW w:w="10368" w:type="dxa"/>
            <w:gridSpan w:val="3"/>
            <w:tcBorders>
              <w:bottom w:val="dashed" w:color="A6A6A6" w:themeColor="background1" w:themeShade="A6" w:sz="4" w:space="0"/>
            </w:tcBorders>
            <w:tcMar/>
          </w:tcPr>
          <w:p w:rsidRPr="00D207FA" w:rsidR="006B7DAF" w:rsidP="72A37011" w:rsidRDefault="00FD2505" w14:noSpellErr="1" w14:paraId="3C679397" w14:textId="4ED513A5">
            <w:pPr>
              <w:pStyle w:val="PTANormal"/>
              <w:rPr>
                <w:rStyle w:val="PlaceholderText"/>
                <w:color w:val="auto"/>
              </w:rPr>
            </w:pPr>
            <w:r w:rsidR="00FD2505">
              <w:rPr/>
              <w:t>Hope you are all well</w:t>
            </w:r>
            <w:r w:rsidR="00B15367">
              <w:rPr/>
              <w:t>. H</w:t>
            </w:r>
            <w:r w:rsidR="00FD2505">
              <w:rPr/>
              <w:t>ere at Springwell North, we put a big emphasis on nurture and making</w:t>
            </w:r>
            <w:r w:rsidR="00B15367">
              <w:rPr/>
              <w:t xml:space="preserve"> sure that all students feel safe, understood and able to communicate. We will be sending out a few </w:t>
            </w:r>
            <w:r w:rsidR="00383EF8">
              <w:rPr/>
              <w:t>things each week to help students and parents get through this difficult time.</w:t>
            </w:r>
          </w:p>
          <w:p w:rsidRPr="00D207FA" w:rsidR="006B7DAF" w:rsidP="00E07002" w:rsidRDefault="00FD2505" w14:paraId="2E877599" w14:textId="62FFAA7F">
            <w:pPr>
              <w:pStyle w:val="PTANormal"/>
            </w:pPr>
            <w:r w:rsidR="6FF8721C">
              <w:rPr/>
              <w:t xml:space="preserve">You can send us </w:t>
            </w:r>
            <w:r w:rsidR="73FD2E37">
              <w:rPr/>
              <w:t xml:space="preserve">pictures </w:t>
            </w:r>
            <w:r w:rsidR="6FF8721C">
              <w:rPr/>
              <w:t xml:space="preserve">of your </w:t>
            </w:r>
            <w:r w:rsidR="663CD0B3">
              <w:rPr/>
              <w:t>Theraplay</w:t>
            </w:r>
            <w:r w:rsidR="6B187A46">
              <w:rPr/>
              <w:t xml:space="preserve"> sessions or Taskmaster entries to </w:t>
            </w:r>
          </w:p>
          <w:p w:rsidRPr="00D207FA" w:rsidR="006B7DAF" w:rsidP="72A37011" w:rsidRDefault="00FD2505" w14:paraId="0E56D187" w14:textId="265880A6">
            <w:pPr>
              <w:pStyle w:val="PTANormal"/>
            </w:pPr>
            <w:hyperlink r:id="R1e4b975148cb4d3f">
              <w:r w:rsidRPr="72A37011" w:rsidR="6B187A46">
                <w:rPr>
                  <w:rStyle w:val="Hyperlink"/>
                </w:rPr>
                <w:t>Northconcerns@springwellacademyleeds.org-</w:t>
              </w:r>
            </w:hyperlink>
            <w:r w:rsidR="6B187A46">
              <w:rPr/>
              <w:t xml:space="preserve"> there will be £5 vouchers for the best examples we receive each week. Good luck!</w:t>
            </w:r>
          </w:p>
        </w:tc>
      </w:tr>
      <w:tr w:rsidR="006B7DAF" w:rsidTr="72A37011" w14:paraId="5E2D3FDA" w14:textId="77777777">
        <w:trPr>
          <w:trHeight w:val="1277"/>
          <w:jc w:val="center"/>
        </w:trPr>
        <w:tc>
          <w:tcPr>
            <w:tcW w:w="5184" w:type="dxa"/>
            <w:gridSpan w:val="2"/>
            <w:tcBorders>
              <w:top w:val="dashed" w:color="A6A6A6" w:themeColor="background1" w:themeShade="A6" w:sz="4" w:space="0"/>
            </w:tcBorders>
            <w:tcMar/>
            <w:vAlign w:val="bottom"/>
          </w:tcPr>
          <w:p w:rsidRPr="00D207FA" w:rsidR="006B7DAF" w:rsidP="00295C22" w:rsidRDefault="00EE0436" w14:paraId="23EAC318" w14:textId="68F97198">
            <w:pPr>
              <w:spacing w:before="80"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93A95A" wp14:editId="265B40B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-553085</wp:posOffset>
                      </wp:positionV>
                      <wp:extent cx="3016250" cy="67373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250" cy="673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C24137" w:rsidR="00EE0436" w:rsidP="00EE0436" w:rsidRDefault="00EE0436" w14:paraId="01221E0E" w14:textId="32D49609">
                                  <w:pPr>
                                    <w:spacing w:before="80" w:after="0"/>
                                    <w:jc w:val="center"/>
                                    <w:rPr>
                                      <w:b/>
                                      <w:noProof/>
                                      <w:color w:val="98A8DF" w:themeColor="accent2" w:themeTint="66"/>
                                      <w:sz w:val="56"/>
                                      <w:szCs w:val="56"/>
                                      <w:lang w:bidi="en-G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137">
                                    <w:rPr>
                                      <w:b/>
                                      <w:noProof/>
                                      <w:color w:val="98A8DF" w:themeColor="accent2" w:themeTint="66"/>
                                      <w:sz w:val="56"/>
                                      <w:szCs w:val="56"/>
                                      <w:lang w:bidi="en-G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Theraplay</w:t>
                                  </w:r>
                                  <w:r w:rsidR="00CA11AC">
                                    <w:rPr>
                                      <w:b/>
                                      <w:noProof/>
                                      <w:color w:val="98A8DF" w:themeColor="accent2" w:themeTint="66"/>
                                      <w:sz w:val="56"/>
                                      <w:szCs w:val="56"/>
                                      <w:lang w:bidi="en-GB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5B93A95A">
                      <v:stroke joinstyle="miter"/>
                      <v:path gradientshapeok="t" o:connecttype="rect"/>
                    </v:shapetype>
                    <v:shape id="Text Box 1" style="position:absolute;margin-left:.05pt;margin-top:-43.55pt;width:237.5pt;height:5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">
                      <v:textbox>
                        <w:txbxContent>
                          <w:p w:rsidRPr="00C24137" w:rsidR="00EE0436" w:rsidP="00EE0436" w:rsidRDefault="00EE0436" w14:paraId="01221E0E" w14:textId="32D49609">
                            <w:pPr>
                              <w:spacing w:before="80" w:after="0"/>
                              <w:jc w:val="center"/>
                              <w:rPr>
                                <w:b/>
                                <w:noProof/>
                                <w:color w:val="98A8DF" w:themeColor="accent2" w:themeTint="66"/>
                                <w:sz w:val="56"/>
                                <w:szCs w:val="56"/>
                                <w:lang w:bidi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137">
                              <w:rPr>
                                <w:b/>
                                <w:noProof/>
                                <w:color w:val="98A8DF" w:themeColor="accent2" w:themeTint="66"/>
                                <w:sz w:val="56"/>
                                <w:szCs w:val="56"/>
                                <w:lang w:bidi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Theraplay</w:t>
                            </w:r>
                            <w:r w:rsidR="00CA11AC">
                              <w:rPr>
                                <w:b/>
                                <w:noProof/>
                                <w:color w:val="98A8DF" w:themeColor="accent2" w:themeTint="66"/>
                                <w:sz w:val="56"/>
                                <w:szCs w:val="56"/>
                                <w:lang w:bidi="en-G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4" w:type="dxa"/>
            <w:tcBorders>
              <w:top w:val="dashed" w:color="A6A6A6" w:themeColor="background1" w:themeShade="A6" w:sz="4" w:space="0"/>
            </w:tcBorders>
            <w:tcMar/>
            <w:vAlign w:val="bottom"/>
          </w:tcPr>
          <w:p w:rsidRPr="00D207FA" w:rsidR="006B7DAF" w:rsidP="00295C22" w:rsidRDefault="006B7DAF" w14:paraId="004B273F" w14:textId="79C31BB7">
            <w:pPr>
              <w:spacing w:before="80" w:after="0"/>
              <w:ind w:left="396"/>
            </w:pPr>
          </w:p>
        </w:tc>
      </w:tr>
      <w:tr w:rsidR="006B7DAF" w:rsidTr="72A37011" w14:paraId="78E67F33" w14:textId="77777777">
        <w:trPr>
          <w:trHeight w:val="3933"/>
          <w:jc w:val="center"/>
        </w:trPr>
        <w:tc>
          <w:tcPr>
            <w:tcW w:w="5184" w:type="dxa"/>
            <w:gridSpan w:val="2"/>
            <w:tcMar>
              <w:right w:w="360" w:type="dxa"/>
            </w:tcMar>
          </w:tcPr>
          <w:p w:rsidRPr="00F323B9" w:rsidR="00B53A4A" w:rsidP="00C24137" w:rsidRDefault="00C24137" w14:paraId="4220245B" w14:textId="77D16954">
            <w:pPr>
              <w:pStyle w:val="PTANormal02"/>
              <w:rPr>
                <w:sz w:val="20"/>
                <w:szCs w:val="20"/>
              </w:rPr>
            </w:pPr>
            <w:r w:rsidRPr="00F323B9">
              <w:rPr>
                <w:sz w:val="20"/>
                <w:szCs w:val="20"/>
              </w:rPr>
              <w:t>Theraplay is a series of playful interactions and a natural way to foster positive interactions with young people</w:t>
            </w:r>
            <w:r w:rsidRPr="00F323B9" w:rsidR="00B53A4A">
              <w:rPr>
                <w:sz w:val="20"/>
                <w:szCs w:val="20"/>
              </w:rPr>
              <w:t xml:space="preserve">. These revolve around 4 elements of Nurture, Challenge, Engagement and Structure. </w:t>
            </w:r>
          </w:p>
          <w:p w:rsidRPr="00F323B9" w:rsidR="00B53A4A" w:rsidP="00C24137" w:rsidRDefault="00B53A4A" w14:paraId="7E7AC27C" w14:textId="190BD816">
            <w:pPr>
              <w:pStyle w:val="PTANormal02"/>
              <w:rPr>
                <w:sz w:val="20"/>
                <w:szCs w:val="20"/>
              </w:rPr>
            </w:pPr>
            <w:r w:rsidRPr="00F323B9">
              <w:rPr>
                <w:sz w:val="20"/>
                <w:szCs w:val="20"/>
              </w:rPr>
              <w:t xml:space="preserve">At Springwell, the staff are all trained and have a fantastic </w:t>
            </w:r>
            <w:r w:rsidRPr="00F323B9" w:rsidR="00CA11AC">
              <w:rPr>
                <w:sz w:val="20"/>
                <w:szCs w:val="20"/>
              </w:rPr>
              <w:t>aray</w:t>
            </w:r>
            <w:r w:rsidRPr="00F323B9">
              <w:rPr>
                <w:sz w:val="20"/>
                <w:szCs w:val="20"/>
              </w:rPr>
              <w:t xml:space="preserve"> of balloons, massage equipment and </w:t>
            </w:r>
            <w:r w:rsidRPr="00F323B9" w:rsidR="00CA11AC">
              <w:rPr>
                <w:sz w:val="20"/>
                <w:szCs w:val="20"/>
              </w:rPr>
              <w:t>other toys avaliable to them. However, I will try hard to provide activies that can be done without all of these.</w:t>
            </w:r>
          </w:p>
          <w:p w:rsidRPr="00D207FA" w:rsidR="00C24137" w:rsidP="00C24137" w:rsidRDefault="00F323B9" w14:paraId="1772F4EA" w14:textId="46E22DA6">
            <w:pPr>
              <w:pStyle w:val="PTANormal02"/>
            </w:pPr>
            <w:r w:rsidRPr="00F323B9">
              <w:rPr>
                <w:sz w:val="20"/>
                <w:szCs w:val="20"/>
              </w:rPr>
              <w:t xml:space="preserve">They </w:t>
            </w:r>
            <w:r w:rsidR="008820D8">
              <w:rPr>
                <w:sz w:val="20"/>
                <w:szCs w:val="20"/>
              </w:rPr>
              <w:t>may</w:t>
            </w:r>
            <w:r w:rsidRPr="00F323B9">
              <w:rPr>
                <w:sz w:val="20"/>
                <w:szCs w:val="20"/>
              </w:rPr>
              <w:t xml:space="preserve"> seem silly at first, but trust me, if you throw yourself in and have a go- the students really respond well and you should both be laughing in no time!!</w:t>
            </w:r>
          </w:p>
        </w:tc>
        <w:tc>
          <w:tcPr>
            <w:tcW w:w="5184" w:type="dxa"/>
            <w:tcMar>
              <w:left w:w="360" w:type="dxa"/>
            </w:tcMar>
          </w:tcPr>
          <w:p w:rsidR="006B7DAF" w:rsidP="009B2986" w:rsidRDefault="00BF3DB4" w14:paraId="10CF4C2A" w14:textId="57488A4E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 xml:space="preserve">TASK ONE: </w:t>
            </w:r>
            <w:r w:rsidRPr="00C1729D" w:rsidR="00C1729D">
              <w:rPr>
                <w:rStyle w:val="PlaceholderText"/>
                <w:color w:val="262626" w:themeColor="text2"/>
              </w:rPr>
              <w:t>Partners sit back to back, with their elbows linked, and try to stand up.</w:t>
            </w:r>
            <w:r w:rsidR="00C1729D">
              <w:rPr>
                <w:rStyle w:val="PlaceholderText"/>
                <w:color w:val="262626" w:themeColor="text2"/>
              </w:rPr>
              <w:t xml:space="preserve"> This is great for anyone of any age.</w:t>
            </w:r>
            <w:r w:rsidR="00B15367">
              <w:rPr>
                <w:rStyle w:val="PlaceholderText"/>
                <w:color w:val="262626" w:themeColor="text2"/>
              </w:rPr>
              <w:t xml:space="preserve"> Remember to take this one slow at first to avoid injury!</w:t>
            </w:r>
          </w:p>
          <w:p w:rsidRPr="00D207FA" w:rsidR="009B2986" w:rsidP="00C1729D" w:rsidRDefault="009B2986" w14:paraId="5058C766" w14:textId="4C5CBBD2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rPr>
                <w:rStyle w:val="PlaceholderText"/>
                <w:color w:val="262626" w:themeColor="text2"/>
              </w:rPr>
              <w:t xml:space="preserve">TASK TWO: </w:t>
            </w:r>
            <w:r w:rsidRPr="009B2986" w:rsidR="00C1729D">
              <w:rPr>
                <w:rStyle w:val="PlaceholderText"/>
                <w:color w:val="262626" w:themeColor="text2"/>
              </w:rPr>
              <w:t xml:space="preserve">Children get into a crawling position and hold onto the ankles of </w:t>
            </w:r>
            <w:r w:rsidR="00C1729D">
              <w:rPr>
                <w:rStyle w:val="PlaceholderText"/>
                <w:color w:val="262626" w:themeColor="text2"/>
              </w:rPr>
              <w:t>yourself or another child</w:t>
            </w:r>
            <w:r w:rsidRPr="009B2986" w:rsidR="00C1729D">
              <w:rPr>
                <w:rStyle w:val="PlaceholderText"/>
                <w:color w:val="262626" w:themeColor="text2"/>
              </w:rPr>
              <w:t xml:space="preserve"> infront of them. </w:t>
            </w:r>
            <w:r w:rsidR="00C1729D">
              <w:rPr>
                <w:rStyle w:val="PlaceholderText"/>
                <w:color w:val="262626" w:themeColor="text2"/>
              </w:rPr>
              <w:t>You</w:t>
            </w:r>
            <w:r w:rsidRPr="009B2986" w:rsidR="00C1729D">
              <w:rPr>
                <w:rStyle w:val="PlaceholderText"/>
                <w:color w:val="262626" w:themeColor="text2"/>
              </w:rPr>
              <w:t xml:space="preserve"> </w:t>
            </w:r>
            <w:r w:rsidR="00C1729D">
              <w:rPr>
                <w:rStyle w:val="PlaceholderText"/>
                <w:color w:val="262626" w:themeColor="text2"/>
              </w:rPr>
              <w:t>can then try</w:t>
            </w:r>
            <w:r w:rsidRPr="009B2986" w:rsidR="00C1729D">
              <w:rPr>
                <w:rStyle w:val="PlaceholderText"/>
                <w:color w:val="262626" w:themeColor="text2"/>
              </w:rPr>
              <w:t xml:space="preserve"> to move around </w:t>
            </w:r>
            <w:r w:rsidR="00C1729D">
              <w:rPr>
                <w:rStyle w:val="PlaceholderText"/>
                <w:color w:val="262626" w:themeColor="text2"/>
              </w:rPr>
              <w:t xml:space="preserve">the house </w:t>
            </w:r>
            <w:r w:rsidRPr="009B2986" w:rsidR="00C1729D">
              <w:rPr>
                <w:rStyle w:val="PlaceholderText"/>
                <w:color w:val="262626" w:themeColor="text2"/>
              </w:rPr>
              <w:t>in one piece</w:t>
            </w:r>
            <w:r w:rsidR="00C1729D">
              <w:rPr>
                <w:rStyle w:val="PlaceholderText"/>
                <w:color w:val="262626" w:themeColor="text2"/>
              </w:rPr>
              <w:t xml:space="preserve">. </w:t>
            </w:r>
            <w:r w:rsidRPr="009B2986" w:rsidR="00C1729D">
              <w:rPr>
                <w:rStyle w:val="PlaceholderText"/>
                <w:color w:val="262626" w:themeColor="text2"/>
              </w:rPr>
              <w:t>they can try</w:t>
            </w:r>
            <w:r w:rsidR="00C1729D">
              <w:rPr>
                <w:rStyle w:val="PlaceholderText"/>
                <w:color w:val="262626" w:themeColor="text2"/>
              </w:rPr>
              <w:t xml:space="preserve"> added challenge like </w:t>
            </w:r>
            <w:r w:rsidRPr="009B2986" w:rsidR="00C1729D">
              <w:rPr>
                <w:rStyle w:val="PlaceholderText"/>
                <w:color w:val="262626" w:themeColor="text2"/>
              </w:rPr>
              <w:t>moving backward, or “going to sleep” anything that snakes do. Keeping together is the</w:t>
            </w:r>
            <w:r w:rsidR="00C1729D">
              <w:rPr>
                <w:rStyle w:val="PlaceholderText"/>
                <w:color w:val="262626" w:themeColor="text2"/>
              </w:rPr>
              <w:t xml:space="preserve"> </w:t>
            </w:r>
            <w:r w:rsidRPr="009B2986" w:rsidR="00C1729D">
              <w:rPr>
                <w:rStyle w:val="PlaceholderText"/>
                <w:color w:val="262626" w:themeColor="text2"/>
              </w:rPr>
              <w:t>real task.</w:t>
            </w:r>
          </w:p>
        </w:tc>
      </w:tr>
      <w:tr w:rsidR="006B7DAF" w:rsidTr="72A37011" w14:paraId="022687C9" w14:textId="77777777">
        <w:trPr>
          <w:trHeight w:val="1152"/>
          <w:jc w:val="center"/>
        </w:trPr>
        <w:tc>
          <w:tcPr>
            <w:tcW w:w="1350" w:type="dxa"/>
            <w:tcMar/>
          </w:tcPr>
          <w:p w:rsidR="006B7DAF" w:rsidP="000B2561" w:rsidRDefault="006B7DAF" w14:paraId="3DAABDFD" w14:textId="77777777"/>
        </w:tc>
        <w:tc>
          <w:tcPr>
            <w:tcW w:w="9018" w:type="dxa"/>
            <w:gridSpan w:val="2"/>
            <w:tcMar/>
            <w:vAlign w:val="center"/>
          </w:tcPr>
          <w:p w:rsidRPr="006B7DAF" w:rsidR="006B7DAF" w:rsidP="00D207FA" w:rsidRDefault="00F323B9" w14:paraId="5A47737E" w14:textId="51BB076B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t xml:space="preserve">There are several rules of theraplay. 1- YOU (The parent!) are in control, but try to respond to how your child is reacting to these activities. </w:t>
            </w:r>
            <w:r w:rsidR="006D7312">
              <w:t xml:space="preserve">2- Remind the student that no-one should get hurt! 3- </w:t>
            </w:r>
            <w:r w:rsidR="00383EF8">
              <w:t xml:space="preserve">There should ideally be a snack at the end which you can enjoy together. 4- </w:t>
            </w:r>
            <w:r w:rsidR="006D7312">
              <w:t>Have FUN!</w:t>
            </w:r>
          </w:p>
        </w:tc>
      </w:tr>
    </w:tbl>
    <w:p w:rsidRPr="00D207FA" w:rsidR="005E5C0E" w:rsidP="00D207FA" w:rsidRDefault="005E5C0E" w14:paraId="1B33E9C9" w14:textId="77777777">
      <w:pPr>
        <w:spacing w:after="0"/>
        <w:rPr>
          <w:sz w:val="4"/>
        </w:rPr>
      </w:pPr>
    </w:p>
    <w:p w:rsidRPr="00D207FA" w:rsidR="005E5C0E" w:rsidP="00D207FA" w:rsidRDefault="005E5C0E" w14:paraId="319C8D9A" w14:textId="77777777">
      <w:pPr>
        <w:spacing w:after="0"/>
        <w:rPr>
          <w:sz w:val="4"/>
        </w:rPr>
        <w:sectPr w:rsidRPr="00D207FA" w:rsidR="005E5C0E" w:rsidSect="00162DCD">
          <w:headerReference w:type="first" r:id="rId12"/>
          <w:pgSz w:w="11906" w:h="16838" w:orient="portrait" w:code="9"/>
          <w:pgMar w:top="1440" w:right="936" w:bottom="576" w:left="936" w:header="720" w:footer="288" w:gutter="0"/>
          <w:cols w:space="720"/>
          <w:titlePg/>
          <w:docGrid w:linePitch="360"/>
        </w:sectPr>
      </w:pPr>
    </w:p>
    <w:tbl>
      <w:tblPr>
        <w:tblW w:w="4309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86"/>
        <w:gridCol w:w="296"/>
        <w:gridCol w:w="391"/>
        <w:gridCol w:w="21"/>
        <w:gridCol w:w="2527"/>
        <w:gridCol w:w="488"/>
        <w:gridCol w:w="596"/>
        <w:gridCol w:w="392"/>
        <w:gridCol w:w="882"/>
        <w:gridCol w:w="386"/>
        <w:gridCol w:w="685"/>
        <w:gridCol w:w="1397"/>
      </w:tblGrid>
      <w:tr w:rsidR="0086677E" w:rsidTr="002D69F0" w14:paraId="4462527C" w14:textId="77777777">
        <w:trPr>
          <w:trHeight w:val="502"/>
          <w:jc w:val="center"/>
        </w:trPr>
        <w:tc>
          <w:tcPr>
            <w:tcW w:w="4905" w:type="dxa"/>
            <w:gridSpan w:val="7"/>
          </w:tcPr>
          <w:p w:rsidRPr="00295C22" w:rsidR="0086677E" w:rsidP="00295C22" w:rsidRDefault="0086677E" w14:paraId="5DF125A9" w14:textId="3E4AB6EF">
            <w:pPr>
              <w:pStyle w:val="Heading3"/>
            </w:pPr>
          </w:p>
        </w:tc>
        <w:tc>
          <w:tcPr>
            <w:tcW w:w="392" w:type="dxa"/>
          </w:tcPr>
          <w:p w:rsidR="0086677E" w:rsidRDefault="0086677E" w14:paraId="073EA0A3" w14:textId="77777777"/>
        </w:tc>
        <w:tc>
          <w:tcPr>
            <w:tcW w:w="3350" w:type="dxa"/>
            <w:gridSpan w:val="4"/>
          </w:tcPr>
          <w:p w:rsidR="0086677E" w:rsidRDefault="0086677E" w14:paraId="08A53156" w14:textId="77777777"/>
        </w:tc>
      </w:tr>
      <w:tr w:rsidR="00295C22" w:rsidTr="002D69F0" w14:paraId="15B88D7E" w14:textId="77777777">
        <w:trPr>
          <w:trHeight w:val="954"/>
          <w:jc w:val="center"/>
        </w:trPr>
        <w:tc>
          <w:tcPr>
            <w:tcW w:w="8647" w:type="dxa"/>
            <w:gridSpan w:val="12"/>
          </w:tcPr>
          <w:p w:rsidR="00295C22" w:rsidP="00295C22" w:rsidRDefault="002D69F0" w14:paraId="4AA7BBB7" w14:textId="5358C331">
            <w:pPr>
              <w:pStyle w:val="PTANormal03"/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B0C58B" wp14:editId="59B8547C">
                      <wp:simplePos x="0" y="0"/>
                      <wp:positionH relativeFrom="margin">
                        <wp:posOffset>48260</wp:posOffset>
                      </wp:positionH>
                      <wp:positionV relativeFrom="paragraph">
                        <wp:posOffset>-617855</wp:posOffset>
                      </wp:positionV>
                      <wp:extent cx="5645150" cy="1828800"/>
                      <wp:effectExtent l="0" t="0" r="0" b="444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451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435E9A" w:rsidR="00435E9A" w:rsidP="00435E9A" w:rsidRDefault="00435E9A" w14:paraId="27849887" w14:textId="1321D4B5">
                                  <w:pPr>
                                    <w:pStyle w:val="Heading3"/>
                                    <w:jc w:val="center"/>
                                    <w:rPr>
                                      <w:color w:val="ED7D31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</w:pPr>
                                  <w:r>
                                    <w:rPr>
                                      <w:color w:val="ED7D31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TAS</w:t>
                                  </w:r>
                                  <w:r w:rsidR="0005163E">
                                    <w:rPr>
                                      <w:color w:val="ED7D31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K</w:t>
                                  </w:r>
                                  <w:r>
                                    <w:rPr>
                                      <w:color w:val="ED7D31" w:themeColor="accent4"/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MASTER TASKS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" style="position:absolute;margin-left:3.8pt;margin-top:-48.65pt;width:444.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" w14:anchorId="6FB0C58B">
                      <v:textbox style="mso-fit-shape-to-text:t">
                        <w:txbxContent>
                          <w:p w:rsidRPr="00435E9A" w:rsidR="00435E9A" w:rsidP="00435E9A" w:rsidRDefault="00435E9A" w14:paraId="27849887" w14:textId="1321D4B5">
                            <w:pPr>
                              <w:pStyle w:val="Heading3"/>
                              <w:jc w:val="center"/>
                              <w:rPr>
                                <w:color w:val="ED7D31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color w:val="ED7D31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TAS</w:t>
                            </w:r>
                            <w:r w:rsidR="0005163E">
                              <w:rPr>
                                <w:color w:val="ED7D31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</w:t>
                            </w:r>
                            <w:r>
                              <w:rPr>
                                <w:color w:val="ED7D31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MASTER TASKS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05163E" w:rsidP="00295C22" w:rsidRDefault="0005163E" w14:paraId="6C12EE9F" w14:textId="7459E933">
            <w:pPr>
              <w:pStyle w:val="PTANormal03"/>
            </w:pPr>
            <w:r>
              <w:t>These are little tasks desgined to combat boredom and make the day just a little bit more fun!!</w:t>
            </w:r>
            <w:r w:rsidR="00F4641D">
              <w:t xml:space="preserve"> </w:t>
            </w:r>
          </w:p>
          <w:p w:rsidRPr="00295C22" w:rsidR="0005163E" w:rsidP="00295C22" w:rsidRDefault="0005163E" w14:paraId="0B033944" w14:textId="4D96D920">
            <w:pPr>
              <w:pStyle w:val="PTANormal03"/>
            </w:pPr>
          </w:p>
        </w:tc>
      </w:tr>
      <w:tr w:rsidRPr="00295C22" w:rsidR="007271E6" w:rsidTr="002D69F0" w14:paraId="039045A5" w14:textId="77777777">
        <w:trPr>
          <w:trHeight w:val="131"/>
          <w:jc w:val="center"/>
        </w:trPr>
        <w:tc>
          <w:tcPr>
            <w:tcW w:w="882" w:type="dxa"/>
            <w:gridSpan w:val="2"/>
            <w:shd w:val="clear" w:color="auto" w:fill="FFFFFF" w:themeFill="background1"/>
          </w:tcPr>
          <w:p w:rsidRPr="00295C22" w:rsidR="00295C22" w:rsidP="00295C22" w:rsidRDefault="00295C22" w14:paraId="6418DF8E" w14:textId="77777777">
            <w:pPr>
              <w:spacing w:after="0"/>
              <w:rPr>
                <w:sz w:val="10"/>
              </w:rPr>
            </w:pPr>
          </w:p>
        </w:tc>
        <w:tc>
          <w:tcPr>
            <w:tcW w:w="4023" w:type="dxa"/>
            <w:gridSpan w:val="5"/>
          </w:tcPr>
          <w:p w:rsidRPr="00295C22" w:rsidR="00295C22" w:rsidP="00295C22" w:rsidRDefault="00295C22" w14:paraId="2945410D" w14:textId="77777777">
            <w:pPr>
              <w:spacing w:after="0"/>
              <w:rPr>
                <w:sz w:val="10"/>
              </w:rPr>
            </w:pPr>
          </w:p>
        </w:tc>
        <w:tc>
          <w:tcPr>
            <w:tcW w:w="392" w:type="dxa"/>
          </w:tcPr>
          <w:p w:rsidRPr="00295C22" w:rsidR="00295C22" w:rsidP="00295C22" w:rsidRDefault="00295C22" w14:paraId="60DD49DE" w14:textId="77777777">
            <w:pPr>
              <w:spacing w:after="0"/>
              <w:rPr>
                <w:sz w:val="10"/>
              </w:rPr>
            </w:pPr>
          </w:p>
        </w:tc>
        <w:tc>
          <w:tcPr>
            <w:tcW w:w="882" w:type="dxa"/>
            <w:shd w:val="clear" w:color="auto" w:fill="FFFFFF" w:themeFill="background1"/>
          </w:tcPr>
          <w:p w:rsidRPr="00295C22" w:rsidR="00295C22" w:rsidP="00295C22" w:rsidRDefault="00295C22" w14:paraId="2467A1B1" w14:textId="77777777">
            <w:pPr>
              <w:spacing w:after="0"/>
              <w:rPr>
                <w:sz w:val="10"/>
              </w:rPr>
            </w:pPr>
          </w:p>
        </w:tc>
        <w:tc>
          <w:tcPr>
            <w:tcW w:w="2468" w:type="dxa"/>
            <w:gridSpan w:val="3"/>
          </w:tcPr>
          <w:p w:rsidRPr="00295C22" w:rsidR="00295C22" w:rsidP="00295C22" w:rsidRDefault="00295C22" w14:paraId="36B2C730" w14:textId="77777777">
            <w:pPr>
              <w:spacing w:after="0"/>
              <w:rPr>
                <w:sz w:val="10"/>
              </w:rPr>
            </w:pPr>
          </w:p>
        </w:tc>
      </w:tr>
      <w:tr w:rsidR="00295C22" w:rsidTr="002D69F0" w14:paraId="70C68BBE" w14:textId="77777777">
        <w:trPr>
          <w:trHeight w:val="4235"/>
          <w:jc w:val="center"/>
        </w:trPr>
        <w:tc>
          <w:tcPr>
            <w:tcW w:w="4905" w:type="dxa"/>
            <w:gridSpan w:val="7"/>
          </w:tcPr>
          <w:p w:rsidR="00295C22" w:rsidP="00295C22" w:rsidRDefault="00435E9A" w14:paraId="1907753C" w14:textId="45E955CF">
            <w:pPr>
              <w:pStyle w:val="PTANormal03"/>
            </w:pPr>
            <w:r>
              <w:t>TASK ONE!</w:t>
            </w:r>
          </w:p>
          <w:p w:rsidR="00435E9A" w:rsidP="00295C22" w:rsidRDefault="001A1311" w14:paraId="50CC902D" w14:textId="238DC343">
            <w:pPr>
              <w:pStyle w:val="PTANormal03"/>
            </w:pPr>
            <w: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F896A97" wp14:editId="679ED1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866140</wp:posOffset>
                      </wp:positionV>
                      <wp:extent cx="5414645" cy="1404620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46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1311" w:rsidRDefault="001A1311" w14:paraId="39C82727" w14:textId="2DEC3476"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If you want to video your attempts- please send your entries to: </w:t>
                                  </w:r>
                                  <w:hyperlink w:history="1" r:id="rId13">
                                    <w:r w:rsidRPr="00C633FB">
                                      <w:rPr>
                                        <w:rStyle w:val="Hyperlink"/>
                                      </w:rPr>
                                      <w:t>northconcerns@springwellacademyleeds.org</w:t>
                                    </w:r>
                                  </w:hyperlink>
                                  <w:r>
                                    <w:t xml:space="preserve">. </w:t>
                                  </w:r>
                                  <w:r w:rsidRPr="001A1311">
                                    <w:rPr>
                                      <w:color w:val="FFFFFF" w:themeColor="background1"/>
                                    </w:rPr>
                                    <w:t xml:space="preserve">We will 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pick our favourites and give you a shoutout and maybe even a prize!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" style="position:absolute;margin-left:-.1pt;margin-top:68.2pt;width:426.3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" w14:anchorId="4F896A97">
                      <v:textbox style="mso-fit-shape-to-text:t">
                        <w:txbxContent>
                          <w:p w:rsidR="001A1311" w:rsidRDefault="001A1311" w14:paraId="39C82727" w14:textId="2DEC3476">
                            <w:r>
                              <w:rPr>
                                <w:color w:val="FFFFFF" w:themeColor="background1"/>
                              </w:rPr>
                              <w:t xml:space="preserve">If you want to video your attempts- please send your entries to: </w:t>
                            </w:r>
                            <w:hyperlink w:history="1" r:id="rId14">
                              <w:r w:rsidRPr="00C633FB">
                                <w:rPr>
                                  <w:rStyle w:val="Hyperlink"/>
                                </w:rPr>
                                <w:t>northconcerns@springwellacademyleeds.org</w:t>
                              </w:r>
                            </w:hyperlink>
                            <w:r>
                              <w:t xml:space="preserve">. </w:t>
                            </w:r>
                            <w:r w:rsidRPr="001A1311">
                              <w:rPr>
                                <w:color w:val="FFFFFF" w:themeColor="background1"/>
                              </w:rPr>
                              <w:t xml:space="preserve">We will </w:t>
                            </w:r>
                            <w:r>
                              <w:rPr>
                                <w:color w:val="FFFFFF" w:themeColor="background1"/>
                              </w:rPr>
                              <w:t>pick our favourites and give you a shoutout and maybe even a prize!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0CEB">
              <w:t xml:space="preserve">QUICKEST PERSON TO PLACE AN OBJECT ON THEIR HEAD WITHOUT USING THEIR HANDS AND HAVE IT BALANCE THERE FOR 10 SECONDS, WINS!! </w:t>
            </w:r>
          </w:p>
        </w:tc>
        <w:tc>
          <w:tcPr>
            <w:tcW w:w="392" w:type="dxa"/>
          </w:tcPr>
          <w:p w:rsidR="00295C22" w:rsidP="00295C22" w:rsidRDefault="00295C22" w14:paraId="52C3E1E4" w14:textId="77777777"/>
        </w:tc>
        <w:tc>
          <w:tcPr>
            <w:tcW w:w="3350" w:type="dxa"/>
            <w:gridSpan w:val="4"/>
          </w:tcPr>
          <w:p w:rsidR="00295C22" w:rsidP="00295C22" w:rsidRDefault="001F0CEB" w14:paraId="6ACA5F8B" w14:textId="77777777">
            <w:pPr>
              <w:pStyle w:val="PTANormal03"/>
            </w:pPr>
            <w:r>
              <w:t>TASK TWO!</w:t>
            </w:r>
          </w:p>
          <w:p w:rsidR="001F0CEB" w:rsidP="00295C22" w:rsidRDefault="0007276E" w14:paraId="3FBDD5F9" w14:textId="067F78D6">
            <w:pPr>
              <w:pStyle w:val="PTANormal03"/>
            </w:pPr>
            <w:r>
              <w:t>WHOEVER CAN THROW A TEABAG INTO A MUG FROM THE FURTHEST DISTANCE WINS.</w:t>
            </w:r>
          </w:p>
        </w:tc>
        <w:bookmarkStart w:name="_GoBack" w:id="0"/>
        <w:bookmarkEnd w:id="0"/>
      </w:tr>
      <w:tr w:rsidR="00295C22" w:rsidTr="002D69F0" w14:paraId="6BBCA81B" w14:textId="77777777">
        <w:trPr>
          <w:trHeight w:val="369"/>
          <w:jc w:val="center"/>
        </w:trPr>
        <w:tc>
          <w:tcPr>
            <w:tcW w:w="4905" w:type="dxa"/>
            <w:gridSpan w:val="7"/>
          </w:tcPr>
          <w:p w:rsidR="00435E9A" w:rsidP="00295C22" w:rsidRDefault="00435E9A" w14:paraId="6298089D" w14:textId="1CFA64CF"/>
          <w:p w:rsidR="002D69F0" w:rsidP="00C22E08" w:rsidRDefault="0027302B" w14:paraId="0BEBF382" w14:textId="4CFA121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12E7179" wp14:editId="35D5F1FA">
                      <wp:simplePos x="0" y="0"/>
                      <wp:positionH relativeFrom="column">
                        <wp:posOffset>-745</wp:posOffset>
                      </wp:positionH>
                      <wp:positionV relativeFrom="paragraph">
                        <wp:posOffset>185336</wp:posOffset>
                      </wp:positionV>
                      <wp:extent cx="5524500" cy="3514477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0" cy="3514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FC3755" w:rsidR="00C22E08" w:rsidRDefault="007F42B8" w14:paraId="1EEC9018" w14:textId="0C47E007">
                                  <w:pPr>
                                    <w:rPr>
                                      <w:sz w:val="22"/>
                                      <w:szCs w:val="28"/>
                                    </w:rPr>
                                  </w:pPr>
                                  <w:r w:rsidRPr="00FC3755">
                                    <w:rPr>
                                      <w:sz w:val="22"/>
                                      <w:szCs w:val="28"/>
                                    </w:rPr>
                                    <w:t xml:space="preserve">Even without the Corona Virus lockdown it is extremely important to be able to monitor and manage our mental wellbeing and the wellbeing of </w:t>
                                  </w:r>
                                  <w:r w:rsidRPr="00FC3755" w:rsidR="00A32C5F">
                                    <w:rPr>
                                      <w:sz w:val="22"/>
                                      <w:szCs w:val="28"/>
                                    </w:rPr>
                                    <w:t>the</w:t>
                                  </w:r>
                                  <w:r w:rsidRPr="00FC3755">
                                    <w:rPr>
                                      <w:sz w:val="22"/>
                                      <w:szCs w:val="28"/>
                                    </w:rPr>
                                    <w:t xml:space="preserve"> students. </w:t>
                                  </w:r>
                                  <w:r w:rsidRPr="00FC3755" w:rsidR="002C143F">
                                    <w:rPr>
                                      <w:sz w:val="22"/>
                                      <w:szCs w:val="28"/>
                                    </w:rPr>
                                    <w:t xml:space="preserve">This section </w:t>
                                  </w:r>
                                  <w:r w:rsidRPr="00FC3755" w:rsidR="00A32C5F">
                                    <w:rPr>
                                      <w:sz w:val="22"/>
                                      <w:szCs w:val="28"/>
                                    </w:rPr>
                                    <w:t xml:space="preserve">over time </w:t>
                                  </w:r>
                                  <w:r w:rsidRPr="00FC3755" w:rsidR="002C143F">
                                    <w:rPr>
                                      <w:sz w:val="22"/>
                                      <w:szCs w:val="28"/>
                                    </w:rPr>
                                    <w:t xml:space="preserve">will hope to </w:t>
                                  </w:r>
                                  <w:r w:rsidRPr="00FC3755" w:rsidR="00A32C5F">
                                    <w:rPr>
                                      <w:sz w:val="22"/>
                                      <w:szCs w:val="28"/>
                                    </w:rPr>
                                    <w:t xml:space="preserve">guide you through some useful resources and activities for </w:t>
                                  </w:r>
                                  <w:r w:rsidRPr="00FC3755" w:rsidR="001133EC">
                                    <w:rPr>
                                      <w:sz w:val="22"/>
                                      <w:szCs w:val="28"/>
                                    </w:rPr>
                                    <w:t xml:space="preserve">you to use. </w:t>
                                  </w:r>
                                </w:p>
                                <w:p w:rsidRPr="00FC3755" w:rsidR="001133EC" w:rsidRDefault="001133EC" w14:paraId="48D959A8" w14:textId="143F23F2">
                                  <w:pPr>
                                    <w:rPr>
                                      <w:sz w:val="22"/>
                                      <w:szCs w:val="28"/>
                                    </w:rPr>
                                  </w:pPr>
                                  <w:r w:rsidRPr="00FC3755">
                                    <w:rPr>
                                      <w:sz w:val="22"/>
                                      <w:szCs w:val="28"/>
                                    </w:rPr>
                                    <w:t xml:space="preserve">Firstly- please do not be afraid to talk about mental health openly. 10% of young people aged 5-16 suffer from a diagnosable mental health disorder and 11% - 32% of young people who identify as LGBT+ have attempted suicide in their lifetime. You are not afraid to talk about </w:t>
                                  </w:r>
                                  <w:r w:rsidRPr="00FC3755" w:rsidR="00B45264">
                                    <w:rPr>
                                      <w:sz w:val="22"/>
                                      <w:szCs w:val="28"/>
                                    </w:rPr>
                                    <w:t xml:space="preserve">or get support for a physical injury such as </w:t>
                                  </w:r>
                                  <w:r w:rsidRPr="00FC3755">
                                    <w:rPr>
                                      <w:sz w:val="22"/>
                                      <w:szCs w:val="28"/>
                                    </w:rPr>
                                    <w:t xml:space="preserve">a broken leg </w:t>
                                  </w:r>
                                  <w:r w:rsidRPr="00FC3755" w:rsidR="00B45264">
                                    <w:rPr>
                                      <w:sz w:val="22"/>
                                      <w:szCs w:val="28"/>
                                    </w:rPr>
                                    <w:t>and how it is affecting you and the same should be the case for your mental health.</w:t>
                                  </w:r>
                                </w:p>
                                <w:p w:rsidRPr="00FC3755" w:rsidR="00CA4F71" w:rsidP="00FB6B56" w:rsidRDefault="00815AD2" w14:paraId="6FAA57DB" w14:textId="4C391963">
                                  <w:pPr>
                                    <w:rPr>
                                      <w:sz w:val="22"/>
                                      <w:szCs w:val="28"/>
                                    </w:rPr>
                                  </w:pPr>
                                  <w:r w:rsidRPr="00FC3755">
                                    <w:rPr>
                                      <w:sz w:val="22"/>
                                      <w:szCs w:val="28"/>
                                    </w:rPr>
                                    <w:t>This may be difficult at first, so games such as the sheet below might help break the ice slightly.</w:t>
                                  </w:r>
                                  <w:r w:rsidRPr="00FC3755" w:rsidR="00FB6B56">
                                    <w:rPr>
                                      <w:sz w:val="22"/>
                                      <w:szCs w:val="28"/>
                                    </w:rPr>
                                    <w:t xml:space="preserve"> </w:t>
                                  </w:r>
                                  <w:r w:rsidR="00487477">
                                    <w:rPr>
                                      <w:sz w:val="22"/>
                                      <w:szCs w:val="28"/>
                                    </w:rPr>
                                    <w:t>We will build on this over the upcoming weeks and go over specific issues and some positive coping strategies for you all to try.</w:t>
                                  </w:r>
                                </w:p>
                                <w:p w:rsidRPr="00FC3755" w:rsidR="0095695C" w:rsidP="00FB6B56" w:rsidRDefault="0095695C" w14:paraId="0195BAB5" w14:textId="12AF5B54">
                                  <w:pPr>
                                    <w:rPr>
                                      <w:sz w:val="22"/>
                                      <w:szCs w:val="28"/>
                                    </w:rPr>
                                  </w:pPr>
                                  <w:r w:rsidRPr="00FC3755">
                                    <w:rPr>
                                      <w:sz w:val="22"/>
                                      <w:szCs w:val="28"/>
                                    </w:rPr>
                                    <w:t xml:space="preserve">If you are after some immediate help/support- the government website does have some good information. </w:t>
                                  </w:r>
                                  <w:hyperlink w:history="1" r:id="rId15">
                                    <w:r w:rsidRPr="00FC3755">
                                      <w:rPr>
                                        <w:rStyle w:val="Hyperlink"/>
                                        <w:sz w:val="22"/>
                                        <w:szCs w:val="28"/>
                                      </w:rPr>
                                      <w:t>https://www.gov.uk/government/publications/covid-19-guidance-for-the-public-on-mental-health-and-wellbeing/guidance-for-the-public-on-the-mental-health-and-wellbeing-aspects-of-coronavirus-covid-19</w:t>
                                    </w:r>
                                  </w:hyperlink>
                                </w:p>
                                <w:p w:rsidR="0095695C" w:rsidP="00FB6B56" w:rsidRDefault="0095695C" w14:paraId="2BF83F8B" w14:textId="77777777"/>
                                <w:p w:rsidR="0095695C" w:rsidP="00FB6B56" w:rsidRDefault="0095695C" w14:paraId="6FBDA5BE" w14:textId="7777777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margin-left:-.05pt;margin-top:14.6pt;width:435pt;height:27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" w14:anchorId="512E7179">
                      <v:textbox>
                        <w:txbxContent>
                          <w:p w:rsidRPr="00FC3755" w:rsidR="00C22E08" w:rsidRDefault="007F42B8" w14:paraId="1EEC9018" w14:textId="0C47E007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C3755">
                              <w:rPr>
                                <w:sz w:val="22"/>
                                <w:szCs w:val="28"/>
                              </w:rPr>
                              <w:t xml:space="preserve">Even without the Corona Virus lockdown it is extremely important to be able to monitor and manage our mental wellbeing and the wellbeing of </w:t>
                            </w:r>
                            <w:r w:rsidRPr="00FC3755" w:rsidR="00A32C5F">
                              <w:rPr>
                                <w:sz w:val="22"/>
                                <w:szCs w:val="28"/>
                              </w:rPr>
                              <w:t>the</w:t>
                            </w:r>
                            <w:r w:rsidRPr="00FC3755">
                              <w:rPr>
                                <w:sz w:val="22"/>
                                <w:szCs w:val="28"/>
                              </w:rPr>
                              <w:t xml:space="preserve"> students. </w:t>
                            </w:r>
                            <w:r w:rsidRPr="00FC3755" w:rsidR="002C143F">
                              <w:rPr>
                                <w:sz w:val="22"/>
                                <w:szCs w:val="28"/>
                              </w:rPr>
                              <w:t xml:space="preserve">This section </w:t>
                            </w:r>
                            <w:r w:rsidRPr="00FC3755" w:rsidR="00A32C5F">
                              <w:rPr>
                                <w:sz w:val="22"/>
                                <w:szCs w:val="28"/>
                              </w:rPr>
                              <w:t xml:space="preserve">over time </w:t>
                            </w:r>
                            <w:r w:rsidRPr="00FC3755" w:rsidR="002C143F">
                              <w:rPr>
                                <w:sz w:val="22"/>
                                <w:szCs w:val="28"/>
                              </w:rPr>
                              <w:t xml:space="preserve">will hope to </w:t>
                            </w:r>
                            <w:r w:rsidRPr="00FC3755" w:rsidR="00A32C5F">
                              <w:rPr>
                                <w:sz w:val="22"/>
                                <w:szCs w:val="28"/>
                              </w:rPr>
                              <w:t xml:space="preserve">guide you through some useful resources and activities for </w:t>
                            </w:r>
                            <w:r w:rsidRPr="00FC3755" w:rsidR="001133EC">
                              <w:rPr>
                                <w:sz w:val="22"/>
                                <w:szCs w:val="28"/>
                              </w:rPr>
                              <w:t xml:space="preserve">you to use. </w:t>
                            </w:r>
                          </w:p>
                          <w:p w:rsidRPr="00FC3755" w:rsidR="001133EC" w:rsidRDefault="001133EC" w14:paraId="48D959A8" w14:textId="143F23F2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C3755">
                              <w:rPr>
                                <w:sz w:val="22"/>
                                <w:szCs w:val="28"/>
                              </w:rPr>
                              <w:t xml:space="preserve">Firstly- please do not be afraid to talk about mental health openly. 10% of young people aged 5-16 suffer from a diagnosable mental health disorder and 11% - 32% of young people who identify as LGBT+ have attempted suicide in their lifetime. You are not afraid to talk about </w:t>
                            </w:r>
                            <w:r w:rsidRPr="00FC3755" w:rsidR="00B45264">
                              <w:rPr>
                                <w:sz w:val="22"/>
                                <w:szCs w:val="28"/>
                              </w:rPr>
                              <w:t xml:space="preserve">or get support for a physical injury such as </w:t>
                            </w:r>
                            <w:r w:rsidRPr="00FC3755">
                              <w:rPr>
                                <w:sz w:val="22"/>
                                <w:szCs w:val="28"/>
                              </w:rPr>
                              <w:t xml:space="preserve">a broken leg </w:t>
                            </w:r>
                            <w:r w:rsidRPr="00FC3755" w:rsidR="00B45264">
                              <w:rPr>
                                <w:sz w:val="22"/>
                                <w:szCs w:val="28"/>
                              </w:rPr>
                              <w:t>and how it is affecting you and the same should be the case for your mental health.</w:t>
                            </w:r>
                          </w:p>
                          <w:p w:rsidRPr="00FC3755" w:rsidR="00CA4F71" w:rsidP="00FB6B56" w:rsidRDefault="00815AD2" w14:paraId="6FAA57DB" w14:textId="4C391963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C3755">
                              <w:rPr>
                                <w:sz w:val="22"/>
                                <w:szCs w:val="28"/>
                              </w:rPr>
                              <w:t>This may be difficult at first, so games such as the sheet below might help break the ice slightly.</w:t>
                            </w:r>
                            <w:r w:rsidRPr="00FC3755" w:rsidR="00FB6B56">
                              <w:rPr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487477">
                              <w:rPr>
                                <w:sz w:val="22"/>
                                <w:szCs w:val="28"/>
                              </w:rPr>
                              <w:t>We will build on this over the upcoming weeks and go over specific issues and some positive coping strategies for you all to try.</w:t>
                            </w:r>
                          </w:p>
                          <w:p w:rsidRPr="00FC3755" w:rsidR="0095695C" w:rsidP="00FB6B56" w:rsidRDefault="0095695C" w14:paraId="0195BAB5" w14:textId="12AF5B54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C3755">
                              <w:rPr>
                                <w:sz w:val="22"/>
                                <w:szCs w:val="28"/>
                              </w:rPr>
                              <w:t xml:space="preserve">If you are after some immediate help/support- the government website does have some good information. </w:t>
                            </w:r>
                            <w:hyperlink w:history="1" r:id="rId16">
                              <w:r w:rsidRPr="00FC3755">
                                <w:rPr>
                                  <w:rStyle w:val="Hyperlink"/>
                                  <w:sz w:val="22"/>
                                  <w:szCs w:val="28"/>
                                </w:rPr>
                                <w:t>https://www.gov.uk/government/publications/covid-19-guidance-for-the-public-on-mental-health-and-wellbeing/guidance-for-the-public-on-the-mental-health-and-wellbeing-aspects-of-coronavirus-covid-19</w:t>
                              </w:r>
                            </w:hyperlink>
                          </w:p>
                          <w:p w:rsidR="0095695C" w:rsidP="00FB6B56" w:rsidRDefault="0095695C" w14:paraId="2BF83F8B" w14:textId="77777777"/>
                          <w:p w:rsidR="0095695C" w:rsidP="00FB6B56" w:rsidRDefault="0095695C" w14:paraId="6FBDA5BE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2" w:type="dxa"/>
          </w:tcPr>
          <w:p w:rsidR="00295C22" w:rsidP="00295C22" w:rsidRDefault="00295C22" w14:paraId="75E982E3" w14:textId="039A0BC2"/>
        </w:tc>
        <w:tc>
          <w:tcPr>
            <w:tcW w:w="3350" w:type="dxa"/>
            <w:gridSpan w:val="4"/>
          </w:tcPr>
          <w:p w:rsidR="00295C22" w:rsidP="00295C22" w:rsidRDefault="002D69F0" w14:paraId="1A4F354E" w14:textId="1DD295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B6031B" wp14:editId="7423ACCE">
                      <wp:simplePos x="0" y="0"/>
                      <wp:positionH relativeFrom="column">
                        <wp:posOffset>-3689875</wp:posOffset>
                      </wp:positionH>
                      <wp:positionV relativeFrom="paragraph">
                        <wp:posOffset>-447372</wp:posOffset>
                      </wp:positionV>
                      <wp:extent cx="6138407" cy="1828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8407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435E9A" w:rsidR="00435E9A" w:rsidP="00435E9A" w:rsidRDefault="00435E9A" w14:paraId="764472A8" w14:textId="48E82E6F">
                                  <w:pPr>
                                    <w:jc w:val="center"/>
                                    <w:rPr>
                                      <w:b/>
                                      <w:color w:val="98A8DF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98A8DF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The Mental Health Zone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style="position:absolute;margin-left:-290.55pt;margin-top:-35.25pt;width:483.3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" w14:anchorId="6EB6031B">
                      <v:textbox style="mso-fit-shape-to-text:t">
                        <w:txbxContent>
                          <w:p w:rsidRPr="00435E9A" w:rsidR="00435E9A" w:rsidP="00435E9A" w:rsidRDefault="00435E9A" w14:paraId="764472A8" w14:textId="48E82E6F">
                            <w:pPr>
                              <w:jc w:val="center"/>
                              <w:rPr>
                                <w:b/>
                                <w:color w:val="98A8DF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8A8DF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Mental Health Zone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276E" w:rsidTr="002D69F0" w14:paraId="6BA7E3A0" w14:textId="77777777">
        <w:trPr>
          <w:trHeight w:val="369"/>
          <w:jc w:val="center"/>
        </w:trPr>
        <w:tc>
          <w:tcPr>
            <w:tcW w:w="4905" w:type="dxa"/>
            <w:gridSpan w:val="7"/>
          </w:tcPr>
          <w:p w:rsidR="0007276E" w:rsidP="00295C22" w:rsidRDefault="0007276E" w14:paraId="556811F6" w14:textId="5FD4D9C0"/>
        </w:tc>
        <w:tc>
          <w:tcPr>
            <w:tcW w:w="392" w:type="dxa"/>
          </w:tcPr>
          <w:p w:rsidR="0007276E" w:rsidP="00295C22" w:rsidRDefault="0007276E" w14:paraId="1485E57C" w14:textId="77777777"/>
        </w:tc>
        <w:tc>
          <w:tcPr>
            <w:tcW w:w="3350" w:type="dxa"/>
            <w:gridSpan w:val="4"/>
          </w:tcPr>
          <w:p w:rsidR="0007276E" w:rsidP="00295C22" w:rsidRDefault="0007276E" w14:paraId="6FC174BA" w14:textId="77777777">
            <w:pPr>
              <w:rPr>
                <w:noProof/>
              </w:rPr>
            </w:pPr>
          </w:p>
        </w:tc>
      </w:tr>
      <w:tr w:rsidR="00435E9A" w:rsidTr="002D69F0" w14:paraId="7DD86486" w14:textId="77777777">
        <w:trPr>
          <w:trHeight w:val="1436"/>
          <w:jc w:val="center"/>
        </w:trPr>
        <w:tc>
          <w:tcPr>
            <w:tcW w:w="1273" w:type="dxa"/>
            <w:gridSpan w:val="3"/>
            <w:vAlign w:val="center"/>
          </w:tcPr>
          <w:p w:rsidR="00435E9A" w:rsidP="00435E9A" w:rsidRDefault="00435E9A" w14:paraId="3F8A0B8B" w14:textId="2F3BD6BB"/>
        </w:tc>
        <w:tc>
          <w:tcPr>
            <w:tcW w:w="21" w:type="dxa"/>
            <w:vAlign w:val="center"/>
          </w:tcPr>
          <w:p w:rsidR="00435E9A" w:rsidP="00435E9A" w:rsidRDefault="00435E9A" w14:paraId="2DE9B787" w14:textId="61F84B1E"/>
        </w:tc>
        <w:tc>
          <w:tcPr>
            <w:tcW w:w="7353" w:type="dxa"/>
            <w:gridSpan w:val="8"/>
          </w:tcPr>
          <w:p w:rsidRPr="0014614C" w:rsidR="00FF1E5E" w:rsidP="00435E9A" w:rsidRDefault="00FF1E5E" w14:paraId="7A327C53" w14:textId="55D43A62">
            <w:pPr>
              <w:pStyle w:val="PTANormal02"/>
              <w:rPr>
                <w:color w:val="808080"/>
              </w:rPr>
            </w:pPr>
          </w:p>
        </w:tc>
      </w:tr>
      <w:tr w:rsidR="00435E9A" w:rsidTr="002D69F0" w14:paraId="04205E78" w14:textId="77777777">
        <w:trPr>
          <w:trHeight w:val="70"/>
          <w:jc w:val="center"/>
        </w:trPr>
        <w:tc>
          <w:tcPr>
            <w:tcW w:w="1273" w:type="dxa"/>
            <w:gridSpan w:val="3"/>
            <w:vAlign w:val="center"/>
          </w:tcPr>
          <w:p w:rsidR="00435E9A" w:rsidP="00435E9A" w:rsidRDefault="00435E9A" w14:paraId="719569EE" w14:textId="6803EC7D">
            <w:pPr>
              <w:rPr>
                <w:noProof/>
              </w:rPr>
            </w:pPr>
          </w:p>
        </w:tc>
        <w:tc>
          <w:tcPr>
            <w:tcW w:w="21" w:type="dxa"/>
            <w:vAlign w:val="center"/>
          </w:tcPr>
          <w:p w:rsidR="00435E9A" w:rsidP="00435E9A" w:rsidRDefault="00435E9A" w14:paraId="0C0DB60B" w14:textId="71BCDCB2">
            <w:pPr>
              <w:rPr>
                <w:noProof/>
              </w:rPr>
            </w:pPr>
          </w:p>
        </w:tc>
        <w:tc>
          <w:tcPr>
            <w:tcW w:w="7353" w:type="dxa"/>
            <w:gridSpan w:val="8"/>
            <w:vAlign w:val="center"/>
          </w:tcPr>
          <w:p w:rsidRPr="0014614C" w:rsidR="00435E9A" w:rsidP="00FF1E5E" w:rsidRDefault="00435E9A" w14:paraId="6EC4849D" w14:textId="3A6C96FF">
            <w:pPr>
              <w:pStyle w:val="PTANormal02"/>
            </w:pPr>
          </w:p>
        </w:tc>
      </w:tr>
      <w:tr w:rsidR="00435E9A" w:rsidTr="002D69F0" w14:paraId="483862A0" w14:textId="77777777">
        <w:trPr>
          <w:trHeight w:val="70"/>
          <w:jc w:val="center"/>
        </w:trPr>
        <w:tc>
          <w:tcPr>
            <w:tcW w:w="8647" w:type="dxa"/>
            <w:gridSpan w:val="12"/>
          </w:tcPr>
          <w:p w:rsidR="00435E9A" w:rsidP="00435E9A" w:rsidRDefault="00435E9A" w14:paraId="14EED582" w14:textId="77777777">
            <w:pPr>
              <w:pStyle w:val="PTANormal02"/>
            </w:pPr>
          </w:p>
          <w:p w:rsidR="0027302B" w:rsidP="00435E9A" w:rsidRDefault="0027302B" w14:paraId="6A41E042" w14:textId="77777777">
            <w:pPr>
              <w:pStyle w:val="PTANormal02"/>
            </w:pPr>
          </w:p>
          <w:p w:rsidR="0027302B" w:rsidP="00435E9A" w:rsidRDefault="0027302B" w14:paraId="074456AC" w14:textId="77777777">
            <w:pPr>
              <w:pStyle w:val="PTANormal02"/>
            </w:pPr>
          </w:p>
          <w:p w:rsidR="0027302B" w:rsidP="00435E9A" w:rsidRDefault="0027302B" w14:paraId="01669D1C" w14:textId="77777777">
            <w:pPr>
              <w:pStyle w:val="PTANormal02"/>
            </w:pPr>
          </w:p>
          <w:p w:rsidR="0027302B" w:rsidP="00435E9A" w:rsidRDefault="0027302B" w14:paraId="722B57AE" w14:textId="77777777">
            <w:pPr>
              <w:pStyle w:val="PTANormal02"/>
            </w:pPr>
          </w:p>
          <w:p w:rsidR="0027302B" w:rsidP="00435E9A" w:rsidRDefault="0027302B" w14:paraId="4FF5DA9A" w14:textId="77777777">
            <w:pPr>
              <w:pStyle w:val="PTANormal02"/>
            </w:pPr>
          </w:p>
          <w:p w:rsidR="0027302B" w:rsidP="00435E9A" w:rsidRDefault="0027302B" w14:paraId="69ABB826" w14:textId="77777777">
            <w:pPr>
              <w:pStyle w:val="PTANormal02"/>
            </w:pPr>
          </w:p>
          <w:p w:rsidR="0027302B" w:rsidP="00435E9A" w:rsidRDefault="0027302B" w14:paraId="68D4D691" w14:textId="5FDE2E86">
            <w:pPr>
              <w:pStyle w:val="PTANormal02"/>
            </w:pPr>
          </w:p>
        </w:tc>
      </w:tr>
      <w:tr w:rsidRPr="007271E6" w:rsidR="00435E9A" w:rsidTr="002D69F0" w14:paraId="6097B901" w14:textId="77777777">
        <w:trPr>
          <w:trHeight w:val="70"/>
          <w:jc w:val="center"/>
        </w:trPr>
        <w:tc>
          <w:tcPr>
            <w:tcW w:w="8647" w:type="dxa"/>
            <w:gridSpan w:val="12"/>
            <w:tcBorders>
              <w:bottom w:val="dashed" w:color="BFBFBF" w:themeColor="background1" w:themeShade="BF" w:sz="4" w:space="0"/>
            </w:tcBorders>
            <w:vAlign w:val="center"/>
          </w:tcPr>
          <w:p w:rsidRPr="007271E6" w:rsidR="00435E9A" w:rsidP="00435E9A" w:rsidRDefault="00435E9A" w14:paraId="362C67D2" w14:textId="5AB35638">
            <w:pPr>
              <w:pStyle w:val="EmphasisItalics"/>
            </w:pPr>
            <w:r>
              <w:t>Remember to stay safe, wash your hands and look after each other.</w:t>
            </w:r>
          </w:p>
        </w:tc>
      </w:tr>
      <w:tr w:rsidRPr="007271E6" w:rsidR="00435E9A" w:rsidTr="00097FE8" w14:paraId="52E1B957" w14:textId="77777777">
        <w:trPr>
          <w:trHeight w:val="305"/>
          <w:jc w:val="center"/>
        </w:trPr>
        <w:tc>
          <w:tcPr>
            <w:tcW w:w="586" w:type="dxa"/>
            <w:vMerge w:val="restart"/>
            <w:tcBorders>
              <w:top w:val="dashed" w:color="BFBFBF" w:themeColor="background1" w:themeShade="BF" w:sz="4" w:space="0"/>
            </w:tcBorders>
            <w:vAlign w:val="center"/>
          </w:tcPr>
          <w:p w:rsidRPr="007271E6" w:rsidR="00435E9A" w:rsidP="00435E9A" w:rsidRDefault="00435E9A" w14:paraId="37A153C6" w14:textId="5606FE45">
            <w:pPr>
              <w:pStyle w:val="ContactSmalltext"/>
            </w:pPr>
          </w:p>
        </w:tc>
        <w:tc>
          <w:tcPr>
            <w:tcW w:w="3235" w:type="dxa"/>
            <w:gridSpan w:val="4"/>
            <w:tcBorders>
              <w:top w:val="dashed" w:color="BFBFBF" w:themeColor="background1" w:themeShade="BF" w:sz="4" w:space="0"/>
            </w:tcBorders>
            <w:vAlign w:val="bottom"/>
          </w:tcPr>
          <w:p w:rsidRPr="007271E6" w:rsidR="00435E9A" w:rsidP="00435E9A" w:rsidRDefault="00435E9A" w14:paraId="4317A8CC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 w:val="22"/>
                <w:szCs w:val="22"/>
                <w:lang w:val="en-GB" w:bidi="en-GB"/>
              </w:rPr>
              <w:t>Website:</w:t>
            </w:r>
          </w:p>
        </w:tc>
        <w:tc>
          <w:tcPr>
            <w:tcW w:w="488" w:type="dxa"/>
            <w:vMerge w:val="restart"/>
            <w:tcBorders>
              <w:top w:val="dashed" w:color="BFBFBF" w:themeColor="background1" w:themeShade="BF" w:sz="4" w:space="0"/>
            </w:tcBorders>
            <w:vAlign w:val="center"/>
          </w:tcPr>
          <w:p w:rsidRPr="007271E6" w:rsidR="00435E9A" w:rsidP="00435E9A" w:rsidRDefault="00435E9A" w14:paraId="7DB37A17" w14:textId="07F2842E">
            <w:pPr>
              <w:pStyle w:val="ContactSmalltext"/>
            </w:pPr>
          </w:p>
        </w:tc>
        <w:tc>
          <w:tcPr>
            <w:tcW w:w="2256" w:type="dxa"/>
            <w:gridSpan w:val="4"/>
            <w:tcBorders>
              <w:top w:val="dashed" w:color="BFBFBF" w:themeColor="background1" w:themeShade="BF" w:sz="4" w:space="0"/>
            </w:tcBorders>
            <w:vAlign w:val="bottom"/>
          </w:tcPr>
          <w:p w:rsidRPr="007271E6" w:rsidR="00435E9A" w:rsidP="00435E9A" w:rsidRDefault="00435E9A" w14:paraId="695FB858" w14:textId="7DC583A4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685" w:type="dxa"/>
            <w:vMerge w:val="restart"/>
            <w:tcBorders>
              <w:top w:val="dashed" w:color="BFBFBF" w:themeColor="background1" w:themeShade="BF" w:sz="4" w:space="0"/>
            </w:tcBorders>
            <w:vAlign w:val="center"/>
          </w:tcPr>
          <w:p w:rsidRPr="007271E6" w:rsidR="00435E9A" w:rsidP="00435E9A" w:rsidRDefault="00435E9A" w14:paraId="182FE8B4" w14:textId="0181DDB6">
            <w:pPr>
              <w:pStyle w:val="ContactSmalltext"/>
            </w:pPr>
          </w:p>
        </w:tc>
        <w:tc>
          <w:tcPr>
            <w:tcW w:w="1397" w:type="dxa"/>
            <w:tcBorders>
              <w:top w:val="dashed" w:color="BFBFBF" w:themeColor="background1" w:themeShade="BF" w:sz="4" w:space="0"/>
            </w:tcBorders>
            <w:vAlign w:val="bottom"/>
          </w:tcPr>
          <w:p w:rsidRPr="007271E6" w:rsidR="00435E9A" w:rsidP="00435E9A" w:rsidRDefault="00435E9A" w14:paraId="00FF07FA" w14:textId="1C8AD7CD">
            <w:pPr>
              <w:pStyle w:val="ContactSmalltext"/>
            </w:pPr>
          </w:p>
        </w:tc>
      </w:tr>
      <w:tr w:rsidRPr="007271E6" w:rsidR="00097FE8" w:rsidTr="00523C8D" w14:paraId="165FCAF5" w14:textId="77777777">
        <w:trPr>
          <w:trHeight w:val="70"/>
          <w:jc w:val="center"/>
        </w:trPr>
        <w:tc>
          <w:tcPr>
            <w:tcW w:w="586" w:type="dxa"/>
            <w:vMerge/>
            <w:tcBorders>
              <w:bottom w:val="dashed" w:color="BFBFBF" w:themeColor="background1" w:themeShade="BF" w:sz="4" w:space="0"/>
            </w:tcBorders>
            <w:vAlign w:val="center"/>
          </w:tcPr>
          <w:p w:rsidRPr="007271E6" w:rsidR="00097FE8" w:rsidP="00097FE8" w:rsidRDefault="00097FE8" w14:paraId="38902F4D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3235" w:type="dxa"/>
            <w:gridSpan w:val="4"/>
            <w:tcBorders>
              <w:bottom w:val="dashed" w:color="BFBFBF" w:themeColor="background1" w:themeShade="BF" w:sz="4" w:space="0"/>
            </w:tcBorders>
          </w:tcPr>
          <w:p w:rsidRPr="007271E6" w:rsidR="00097FE8" w:rsidP="00097FE8" w:rsidRDefault="00097FE8" w14:paraId="0E73631C" w14:textId="1C03657A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488" w:type="dxa"/>
            <w:vMerge/>
            <w:tcBorders>
              <w:bottom w:val="dashed" w:color="BFBFBF" w:themeColor="background1" w:themeShade="BF" w:sz="4" w:space="0"/>
            </w:tcBorders>
            <w:vAlign w:val="center"/>
          </w:tcPr>
          <w:p w:rsidRPr="007271E6" w:rsidR="00097FE8" w:rsidP="00097FE8" w:rsidRDefault="00097FE8" w14:paraId="7BADDD3E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2256" w:type="dxa"/>
            <w:gridSpan w:val="4"/>
            <w:tcBorders>
              <w:bottom w:val="dashed" w:color="BFBFBF" w:themeColor="background1" w:themeShade="BF" w:sz="4" w:space="0"/>
            </w:tcBorders>
            <w:vAlign w:val="bottom"/>
          </w:tcPr>
          <w:p w:rsidRPr="00C3664C" w:rsidR="00097FE8" w:rsidP="00097FE8" w:rsidRDefault="00097FE8" w14:paraId="580D9CF1" w14:textId="31881CCF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 w:val="22"/>
                <w:szCs w:val="22"/>
                <w:lang w:val="en-GB" w:bidi="en-GB"/>
              </w:rPr>
              <w:t>Email address:</w:t>
            </w:r>
          </w:p>
        </w:tc>
        <w:tc>
          <w:tcPr>
            <w:tcW w:w="685" w:type="dxa"/>
            <w:vMerge/>
            <w:tcBorders>
              <w:bottom w:val="dashed" w:color="BFBFBF" w:themeColor="background1" w:themeShade="BF" w:sz="4" w:space="0"/>
            </w:tcBorders>
            <w:vAlign w:val="center"/>
          </w:tcPr>
          <w:p w:rsidRPr="007271E6" w:rsidR="00097FE8" w:rsidP="00097FE8" w:rsidRDefault="00097FE8" w14:paraId="1D4AA87D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1397" w:type="dxa"/>
            <w:tcBorders>
              <w:bottom w:val="dashed" w:color="BFBFBF" w:themeColor="background1" w:themeShade="BF" w:sz="4" w:space="0"/>
            </w:tcBorders>
          </w:tcPr>
          <w:p w:rsidRPr="007271E6" w:rsidR="00097FE8" w:rsidP="00097FE8" w:rsidRDefault="00097FE8" w14:paraId="542E7C34" w14:textId="1585A18D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</w:tr>
      <w:tr w:rsidRPr="007271E6" w:rsidR="00097FE8" w:rsidTr="00523C8D" w14:paraId="104C448E" w14:textId="77777777">
        <w:trPr>
          <w:trHeight w:val="70"/>
          <w:jc w:val="center"/>
        </w:trPr>
        <w:tc>
          <w:tcPr>
            <w:tcW w:w="586" w:type="dxa"/>
            <w:tcBorders>
              <w:bottom w:val="dashed" w:color="BFBFBF" w:themeColor="background1" w:themeShade="BF" w:sz="4" w:space="0"/>
            </w:tcBorders>
            <w:vAlign w:val="center"/>
          </w:tcPr>
          <w:p w:rsidRPr="007271E6" w:rsidR="00097FE8" w:rsidP="00097FE8" w:rsidRDefault="00097FE8" w14:paraId="2616360C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3235" w:type="dxa"/>
            <w:gridSpan w:val="4"/>
            <w:tcBorders>
              <w:bottom w:val="dashed" w:color="BFBFBF" w:themeColor="background1" w:themeShade="BF" w:sz="4" w:space="0"/>
            </w:tcBorders>
          </w:tcPr>
          <w:p w:rsidR="00097FE8" w:rsidP="00097FE8" w:rsidRDefault="00097FE8" w14:paraId="3D24264D" w14:textId="4958CC0A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r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  <w:t>www.springwellacademyleeds.org</w:t>
            </w:r>
          </w:p>
        </w:tc>
        <w:tc>
          <w:tcPr>
            <w:tcW w:w="488" w:type="dxa"/>
            <w:tcBorders>
              <w:bottom w:val="dashed" w:color="BFBFBF" w:themeColor="background1" w:themeShade="BF" w:sz="4" w:space="0"/>
            </w:tcBorders>
            <w:vAlign w:val="center"/>
          </w:tcPr>
          <w:p w:rsidRPr="007271E6" w:rsidR="00097FE8" w:rsidP="00097FE8" w:rsidRDefault="00097FE8" w14:paraId="2EDE3DCD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2256" w:type="dxa"/>
            <w:gridSpan w:val="4"/>
            <w:tcBorders>
              <w:bottom w:val="dashed" w:color="BFBFBF" w:themeColor="background1" w:themeShade="BF" w:sz="4" w:space="0"/>
            </w:tcBorders>
          </w:tcPr>
          <w:p w:rsidRPr="00097FE8" w:rsidR="00097FE8" w:rsidP="00097FE8" w:rsidRDefault="00097FE8" w14:paraId="1EF5B58B" w14:textId="58EEA399">
            <w:pPr>
              <w:pStyle w:val="ContactSmalltext"/>
              <w:rPr>
                <w:rStyle w:val="EmphasisItalicsChar"/>
                <w:rFonts w:cstheme="minorBidi"/>
                <w:bCs/>
                <w:iCs/>
                <w:color w:val="auto"/>
                <w:sz w:val="22"/>
                <w:szCs w:val="22"/>
                <w:lang w:val="en-GB" w:bidi="en-GB"/>
              </w:rPr>
            </w:pPr>
            <w:r w:rsidRPr="00097FE8">
              <w:rPr>
                <w:rFonts w:ascii="Tahoma" w:hAnsi="Tahoma" w:cs="Tahoma"/>
                <w:bCs/>
                <w:iCs/>
                <w:color w:val="246F76" w:themeColor="accent6" w:themeShade="BF"/>
                <w:szCs w:val="24"/>
                <w:lang w:val="en-US"/>
              </w:rPr>
              <w:t>northconcerns@springwellacademyleeds.org</w:t>
            </w:r>
          </w:p>
        </w:tc>
        <w:tc>
          <w:tcPr>
            <w:tcW w:w="685" w:type="dxa"/>
            <w:tcBorders>
              <w:bottom w:val="dashed" w:color="BFBFBF" w:themeColor="background1" w:themeShade="BF" w:sz="4" w:space="0"/>
            </w:tcBorders>
            <w:vAlign w:val="center"/>
          </w:tcPr>
          <w:p w:rsidRPr="007271E6" w:rsidR="00097FE8" w:rsidP="00097FE8" w:rsidRDefault="00097FE8" w14:paraId="534267B1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1397" w:type="dxa"/>
            <w:tcBorders>
              <w:bottom w:val="dashed" w:color="BFBFBF" w:themeColor="background1" w:themeShade="BF" w:sz="4" w:space="0"/>
            </w:tcBorders>
          </w:tcPr>
          <w:p w:rsidRPr="007271E6" w:rsidR="00097FE8" w:rsidP="00097FE8" w:rsidRDefault="00097FE8" w14:paraId="3590D51B" w14:textId="7777777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</w:tr>
    </w:tbl>
    <w:p w:rsidR="00C074CD" w:rsidRDefault="00B45264" w14:paraId="73F9DA57" w14:textId="040B13A8">
      <w:r>
        <w:rPr>
          <w:noProof/>
        </w:rPr>
        <w:lastRenderedPageBreak/>
        <w:drawing>
          <wp:inline distT="0" distB="0" distL="0" distR="0" wp14:anchorId="37FDC782" wp14:editId="53097DD4">
            <wp:extent cx="6371590" cy="8524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-Shot-2016-08-03-at-08.32.3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4CD" w:rsidSect="00162DCD">
      <w:headerReference w:type="first" r:id="rId18"/>
      <w:footerReference w:type="first" r:id="rId19"/>
      <w:pgSz w:w="11906" w:h="16838" w:orient="portrait" w:code="9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464" w:rsidP="00195BA6" w:rsidRDefault="00562464" w14:paraId="0C4BE173" w14:textId="77777777">
      <w:pPr>
        <w:spacing w:after="0" w:line="240" w:lineRule="auto"/>
      </w:pPr>
      <w:r>
        <w:separator/>
      </w:r>
    </w:p>
  </w:endnote>
  <w:endnote w:type="continuationSeparator" w:id="0">
    <w:p w:rsidR="00562464" w:rsidP="00195BA6" w:rsidRDefault="00562464" w14:paraId="7365DC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="004524C0" w:rsidRDefault="004F117B" w14:paraId="479A84E6" w14:textId="77777777">
    <w:pPr>
      <w:pStyle w:val="Foot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566BF65" wp14:editId="21C936C6">
              <wp:simplePos x="0" y="0"/>
              <wp:positionH relativeFrom="column">
                <wp:posOffset>-633730</wp:posOffset>
              </wp:positionH>
              <wp:positionV relativeFrom="margin">
                <wp:posOffset>8146356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5" style="position:absolute;margin-left:-49.9pt;margin-top:641.45pt;width:671.75pt;height:128.15pt;z-index:251666432;mso-position-vertical-relative:margin;mso-width-relative:margin;mso-height-relative:margin" alt="Second page footer accent bars" coordsize="85344,16288" o:spid="_x0000_s1026" w14:anchorId="6A55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">
              <v:shape id="Freeform: Shape 5" style="position:absolute;width:85344;height:15544;visibility:visible;mso-wrap-style:square;v-text-anchor:middle" coordsize="7808595,1264920" o:spid="_x0000_s1027" fillcolor="#22decc [3204]" stroked="f" strokeweight="1pt" path="m,l18436,r9121,90474c154032,708545,700900,1173480,1356360,1173480r6452235,l7808595,1264920,,126492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style="position:absolute;left:466;top:3638;width:78086;height:12650;visibility:visible;mso-wrap-style:square;v-text-anchor:middle" coordsize="7808595,1264920" o:spid="_x0000_s1028" fillcolor="#22decc [3204]" stroked="f" strokeweight="1pt" path="m,l18436,r9121,90474c154032,708545,700900,1173480,1356360,1173480r6452235,l7808595,1264920,,126492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">
                <v:fill type="pattern" color2="#293f85 [3205]" o:title="" r:id="rId1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464" w:rsidP="00195BA6" w:rsidRDefault="00562464" w14:paraId="44A573D0" w14:textId="77777777">
      <w:pPr>
        <w:spacing w:after="0" w:line="240" w:lineRule="auto"/>
      </w:pPr>
      <w:r>
        <w:separator/>
      </w:r>
    </w:p>
  </w:footnote>
  <w:footnote w:type="continuationSeparator" w:id="0">
    <w:p w:rsidR="00562464" w:rsidP="00195BA6" w:rsidRDefault="00562464" w14:paraId="5D69A8C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a16="http://schemas.microsoft.com/office/drawing/2014/main" mc:Ignorable="w14 w15 w16se w16cid wp14">
  <w:p w:rsidR="00620C13" w:rsidRDefault="00043BD0" w14:paraId="6BCD1F4E" w14:textId="77777777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10F0D53" wp14:editId="025C2020">
              <wp:simplePos x="0" y="0"/>
              <wp:positionH relativeFrom="column">
                <wp:posOffset>-1819910</wp:posOffset>
              </wp:positionH>
              <wp:positionV relativeFrom="paragraph">
                <wp:posOffset>-457200</wp:posOffset>
              </wp:positionV>
              <wp:extent cx="9707880" cy="10685721"/>
              <wp:effectExtent l="0" t="0" r="7620" b="1905"/>
              <wp:wrapNone/>
              <wp:docPr id="48" name="Group 48" descr="first page cover background images and accent box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7880" cy="10685721"/>
                        <a:chOff x="0" y="0"/>
                        <a:chExt cx="9707880" cy="10056534"/>
                      </a:xfrm>
                    </wpg:grpSpPr>
                    <wpg:grpSp>
                      <wpg:cNvPr id="19" name="Group 19"/>
                      <wpg:cNvGrpSpPr/>
                      <wpg:grpSpPr>
                        <a:xfrm>
                          <a:off x="1188720" y="0"/>
                          <a:ext cx="7823835" cy="3496310"/>
                          <a:chOff x="0" y="-15240"/>
                          <a:chExt cx="7823835" cy="349631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5240" y="-15240"/>
                            <a:ext cx="7808595" cy="1656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Diagonal Corners Rounded 29"/>
                        <wps:cNvSpPr/>
                        <wps:spPr>
                          <a:xfrm>
                            <a:off x="15240" y="11303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Diagonal Corners Rounded 1" descr="Image of woman talking to a potential student and her parents"/>
                        <wps:cNvSpPr/>
                        <wps:spPr>
                          <a:xfrm>
                            <a:off x="0" y="-1524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blipFill dpi="0"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27281" b="-2728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7" name="Rectangle 27"/>
                      <wps:cNvSpPr/>
                      <wps:spPr>
                        <a:xfrm>
                          <a:off x="1912620" y="8884920"/>
                          <a:ext cx="7114630" cy="104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4" name="Group 64"/>
                      <wpg:cNvGrpSpPr/>
                      <wpg:grpSpPr>
                        <a:xfrm>
                          <a:off x="1173480" y="8427720"/>
                          <a:ext cx="8534400" cy="1628814"/>
                          <a:chOff x="0" y="0"/>
                          <a:chExt cx="8534400" cy="1628814"/>
                        </a:xfrm>
                      </wpg:grpSpPr>
                      <wps:wsp>
                        <wps:cNvPr id="28" name="Freeform: Shape 5"/>
                        <wps:cNvSpPr/>
                        <wps:spPr>
                          <a:xfrm>
                            <a:off x="0" y="0"/>
                            <a:ext cx="8534400" cy="155448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5">
                          <a:extLst>
                            <a:ext uri="{FF2B5EF4-FFF2-40B4-BE49-F238E27FC236}">
                              <a16:creationId xmlns:a16="http://schemas.microsoft.com/office/drawing/2014/main" id="{85B1C48B-3613-4A1D-BA5D-08A41E869A2F}"/>
                            </a:ext>
                          </a:extLst>
                        </wps:cNvPr>
                        <wps:cNvSpPr/>
                        <wps:spPr>
                          <a:xfrm>
                            <a:off x="46653" y="363894"/>
                            <a:ext cx="7808595" cy="126492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2" name="Group 32"/>
                      <wpg:cNvGrpSpPr/>
                      <wpg:grpSpPr>
                        <a:xfrm>
                          <a:off x="0" y="2834640"/>
                          <a:ext cx="8025765" cy="791184"/>
                          <a:chOff x="0" y="0"/>
                          <a:chExt cx="7063105" cy="577157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83127"/>
                            <a:ext cx="706310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: Rounded Corners 46"/>
                        <wps:cNvSpPr/>
                        <wps:spPr>
                          <a:xfrm>
                            <a:off x="238991" y="0"/>
                            <a:ext cx="677481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48" style="position:absolute;margin-left:-143.3pt;margin-top:-36pt;width:764.4pt;height:841.4pt;z-index:251671552;mso-height-relative:margin" alt="first page cover background images and accent boxes" coordsize="97078,100565" o:spid="_x0000_s1026" w14:anchorId="10C54FD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">
              <v:group id="Group 19" style="position:absolute;left:11887;width:78238;height:34963" coordsize="78238,34963" coordorigin=",-1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rect id="Rectangle 16" style="position:absolute;left:152;top:-152;width:78086;height:16559;visibility:visible;mso-wrap-style:square;v-text-anchor:middle" o:spid="_x0000_s1028" fillcolor="#293f85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/>
                <v:shape id="Rectangle: Diagonal Corners Rounded 29" style="position:absolute;left:152;top:1130;width:78086;height:33680;visibility:visible;mso-wrap-style:square;v-text-anchor:middle" coordsize="7808595,3368040" o:spid="_x0000_s1029" fillcolor="#22decc [3204]" stroked="f" strokeweight="1pt" path="m1684020,l7808595,r,l7808595,1684020v,930059,-753961,1684020,-1684020,1684020l,3368040r,l,1684020c,753961,753961,,16840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">
                  <v:fill type="pattern" color2="#293f85 [3205]" o:title="" r:id="rId2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  <v:shape id="Rectangle: Diagonal Corners Rounded 1" style="position:absolute;top:-152;width:78085;height:33680;visibility:visible;mso-wrap-style:square;v-text-anchor:middle" alt="Image of woman talking to a potential student and her parents" coordsize="7808595,3368040" o:spid="_x0000_s1030" stroked="f" strokeweight="1pt" path="m1684020,l7808595,r,l7808595,1684020v,930059,-753961,1684020,-1684020,1684020l,3368040r,l,1684020c,753961,753961,,16840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">
                  <v:fill type="frame" o:title="Image of woman talking to a potential student and her parents" recolor="t" rotate="t" r:id="rId3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</v:group>
              <v:rect id="Rectangle 27" style="position:absolute;left:19126;top:88849;width:71146;height:10416;visibility:visible;mso-wrap-style:square;v-text-anchor:middle" o:spid="_x0000_s1031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"/>
              <v:group id="Group 64" style="position:absolute;left:11734;top:84277;width:85344;height:16288" coordsize="85344,16288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: Shape 5" style="position:absolute;width:85344;height:15544;visibility:visible;mso-wrap-style:square;v-text-anchor:middle" coordsize="7808595,1264920" o:spid="_x0000_s1033" fillcolor="#22decc [3204]" stroked="f" strokeweight="1pt" path="m,l18436,r9121,90474c154032,708545,700900,1173480,1356360,1173480r6452235,l7808595,1264920,,126492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">
                  <v:stroke joinstyle="miter"/>
                  <v:path arrowok="t" o:connecttype="custom" o:connectlocs="0,0;20150,0;30118,111185;1482433,1442108;8534400,1442108;8534400,1554480;0,1554480" o:connectangles="0,0,0,0,0,0,0"/>
                </v:shape>
                <v:shape id="Freeform: Shape 5" style="position:absolute;left:466;top:3638;width:78086;height:12650;visibility:visible;mso-wrap-style:square;v-text-anchor:middle" coordsize="7808595,1264920" o:spid="_x0000_s1034" fillcolor="#22decc [3204]" stroked="f" strokeweight="1pt" path="m,l18436,r9121,90474c154032,708545,700900,1173480,1356360,1173480r6452235,l7808595,1264920,,126492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">
                  <v:fill type="pattern" color2="#293f85 [3205]" o:title="" r:id="rId4"/>
                  <v:stroke joinstyle="miter"/>
                  <v:path arrowok="t" o:connecttype="custom" o:connectlocs="0,0;18436,0;27557,90474;1356360,1173480;7808595,1173480;7808595,1264920;0,1264920" o:connectangles="0,0,0,0,0,0,0"/>
                </v:shape>
              </v:group>
              <v:group id="Group 32" style="position:absolute;top:28346;width:80257;height:7912" coordsize="70631,5771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roundrect id="Rectangle: Rounded Corners 43" style="position:absolute;top:831;width:70631;height:4940;visibility:visible;mso-wrap-style:square;v-text-anchor:middle" o:spid="_x0000_s1036" fillcolor="#22decc [3204]" stroked="f" strokeweight="1pt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">
                  <v:fill type="pattern" color2="#293f85 [3205]" o:title="" r:id="rId2"/>
                  <v:stroke joinstyle="miter"/>
                </v:roundrect>
                <v:roundrect id="Rectangle: Rounded Corners 46" style="position:absolute;left:2389;width:67749;height:4940;visibility:visible;mso-wrap-style:square;v-text-anchor:middle" o:spid="_x0000_s1037" fillcolor="#002060 [3206]" stroked="f" strokeweight="1pt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">
                  <v:stroke joinstyle="miter"/>
                </v:roundrect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="004524C0" w:rsidRDefault="004068B7" w14:paraId="4F60E6F4" w14:textId="77777777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7216D47" wp14:editId="7869FEF4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8" style="position:absolute;margin-left:-48.85pt;margin-top:-35.05pt;width:616.05pt;height:351.65pt;z-index:-251657216" alt="Second page header accent boxes and curved bars" coordsize="78238,44659" coordorigin="" o:spid="_x0000_s1026" w14:anchorId="08D79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style="position:absolute;left:152;width:78086;height:44659;visibility:visible;mso-wrap-style:square;v-text-anchor:middle" o:spid="_x0000_s1027" fillcolor="#22decc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/>
              <v:shape id="Rectangle: Diagonal Corners Rounded 24" style="position:absolute;left:152;top:1130;width:78086;height:33680;visibility:visible;mso-wrap-style:square;v-text-anchor:middle" coordsize="7808595,3368040" o:spid="_x0000_s1028" fillcolor="#22decc [3204]" stroked="f" strokeweight="1pt" path="m1684020,l7808595,r,l7808595,1684020v,930059,-753961,1684020,-1684020,1684020l,3368040r,l,1684020c,753961,753961,,16840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">
                <v:fill type="pattern" color2="#293f85 [3205]" o:title="" r:id="rId1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style="position:absolute;top:3200;width:78085;height:40538;visibility:visible;mso-wrap-style:square;v-text-anchor:middle" coordsize="7808595,4053840" o:spid="_x0000_s1029" fillcolor="#002060 [3206]" stroked="f" strokeweight="1pt" path="m,l7808595,r,l7808595,4053840r,l,4053840r,l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50A37"/>
    <w:multiLevelType w:val="hybridMultilevel"/>
    <w:tmpl w:val="21006E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5"/>
    <w:rsid w:val="00006AC4"/>
    <w:rsid w:val="00030663"/>
    <w:rsid w:val="00036B34"/>
    <w:rsid w:val="00043BD0"/>
    <w:rsid w:val="0005163E"/>
    <w:rsid w:val="00062A4C"/>
    <w:rsid w:val="00063B4D"/>
    <w:rsid w:val="0007276E"/>
    <w:rsid w:val="000743D0"/>
    <w:rsid w:val="00097FE8"/>
    <w:rsid w:val="000B2561"/>
    <w:rsid w:val="000B4845"/>
    <w:rsid w:val="000D53E3"/>
    <w:rsid w:val="000E294D"/>
    <w:rsid w:val="00103FF1"/>
    <w:rsid w:val="001133EC"/>
    <w:rsid w:val="00116290"/>
    <w:rsid w:val="00117037"/>
    <w:rsid w:val="00134D9C"/>
    <w:rsid w:val="0014614C"/>
    <w:rsid w:val="00162DCD"/>
    <w:rsid w:val="00180889"/>
    <w:rsid w:val="00195BA6"/>
    <w:rsid w:val="001A1311"/>
    <w:rsid w:val="001B1522"/>
    <w:rsid w:val="001C313B"/>
    <w:rsid w:val="001E350B"/>
    <w:rsid w:val="001F0CEB"/>
    <w:rsid w:val="001F383D"/>
    <w:rsid w:val="00205B1C"/>
    <w:rsid w:val="002254A7"/>
    <w:rsid w:val="00226256"/>
    <w:rsid w:val="00233F8D"/>
    <w:rsid w:val="00265196"/>
    <w:rsid w:val="0027302B"/>
    <w:rsid w:val="002921E7"/>
    <w:rsid w:val="00295C22"/>
    <w:rsid w:val="002C143F"/>
    <w:rsid w:val="002C5B9E"/>
    <w:rsid w:val="002D69F0"/>
    <w:rsid w:val="002F5635"/>
    <w:rsid w:val="002F7A4B"/>
    <w:rsid w:val="0033040F"/>
    <w:rsid w:val="00341844"/>
    <w:rsid w:val="0036190A"/>
    <w:rsid w:val="003804A3"/>
    <w:rsid w:val="00383EF8"/>
    <w:rsid w:val="003B01D1"/>
    <w:rsid w:val="003C3102"/>
    <w:rsid w:val="003D1465"/>
    <w:rsid w:val="004068B7"/>
    <w:rsid w:val="00430731"/>
    <w:rsid w:val="00435E9A"/>
    <w:rsid w:val="00444F93"/>
    <w:rsid w:val="00446F2F"/>
    <w:rsid w:val="00450362"/>
    <w:rsid w:val="004524C0"/>
    <w:rsid w:val="004577E4"/>
    <w:rsid w:val="004817E8"/>
    <w:rsid w:val="00487477"/>
    <w:rsid w:val="004E0781"/>
    <w:rsid w:val="004F117B"/>
    <w:rsid w:val="004F15A6"/>
    <w:rsid w:val="00510CD2"/>
    <w:rsid w:val="0052314C"/>
    <w:rsid w:val="00560659"/>
    <w:rsid w:val="00562464"/>
    <w:rsid w:val="005A081D"/>
    <w:rsid w:val="005C7881"/>
    <w:rsid w:val="005D2764"/>
    <w:rsid w:val="005E5C0E"/>
    <w:rsid w:val="00603A89"/>
    <w:rsid w:val="0060563B"/>
    <w:rsid w:val="00620C13"/>
    <w:rsid w:val="0062196E"/>
    <w:rsid w:val="00634C06"/>
    <w:rsid w:val="0065699C"/>
    <w:rsid w:val="00656A96"/>
    <w:rsid w:val="006611B5"/>
    <w:rsid w:val="00664066"/>
    <w:rsid w:val="006747F9"/>
    <w:rsid w:val="006871C6"/>
    <w:rsid w:val="00697569"/>
    <w:rsid w:val="006B7DAF"/>
    <w:rsid w:val="006C3295"/>
    <w:rsid w:val="006D0912"/>
    <w:rsid w:val="006D1A1E"/>
    <w:rsid w:val="006D52A3"/>
    <w:rsid w:val="006D7312"/>
    <w:rsid w:val="006F3148"/>
    <w:rsid w:val="00707B4B"/>
    <w:rsid w:val="007271E6"/>
    <w:rsid w:val="007367D8"/>
    <w:rsid w:val="0074012C"/>
    <w:rsid w:val="00744361"/>
    <w:rsid w:val="00744BAC"/>
    <w:rsid w:val="00763034"/>
    <w:rsid w:val="00784E0F"/>
    <w:rsid w:val="007E0ADB"/>
    <w:rsid w:val="007F1CB3"/>
    <w:rsid w:val="007F42B8"/>
    <w:rsid w:val="008153EA"/>
    <w:rsid w:val="00815AD2"/>
    <w:rsid w:val="0084530E"/>
    <w:rsid w:val="0086433C"/>
    <w:rsid w:val="0086677E"/>
    <w:rsid w:val="008820D8"/>
    <w:rsid w:val="00893234"/>
    <w:rsid w:val="008F4315"/>
    <w:rsid w:val="00921F28"/>
    <w:rsid w:val="0092686E"/>
    <w:rsid w:val="00941EEC"/>
    <w:rsid w:val="00955122"/>
    <w:rsid w:val="00955177"/>
    <w:rsid w:val="0095695C"/>
    <w:rsid w:val="00990CC9"/>
    <w:rsid w:val="009956E4"/>
    <w:rsid w:val="009A532D"/>
    <w:rsid w:val="009B2986"/>
    <w:rsid w:val="009C3654"/>
    <w:rsid w:val="009C50E9"/>
    <w:rsid w:val="009D0E16"/>
    <w:rsid w:val="009D1CC3"/>
    <w:rsid w:val="009F5A9D"/>
    <w:rsid w:val="00A32C5F"/>
    <w:rsid w:val="00A42096"/>
    <w:rsid w:val="00A47B82"/>
    <w:rsid w:val="00AB57C0"/>
    <w:rsid w:val="00AF4205"/>
    <w:rsid w:val="00B15367"/>
    <w:rsid w:val="00B32AB5"/>
    <w:rsid w:val="00B45264"/>
    <w:rsid w:val="00B53A4A"/>
    <w:rsid w:val="00B61EC6"/>
    <w:rsid w:val="00B72969"/>
    <w:rsid w:val="00B819FE"/>
    <w:rsid w:val="00B90A25"/>
    <w:rsid w:val="00BB12EC"/>
    <w:rsid w:val="00BF2411"/>
    <w:rsid w:val="00BF3DB4"/>
    <w:rsid w:val="00C074CD"/>
    <w:rsid w:val="00C10871"/>
    <w:rsid w:val="00C13D09"/>
    <w:rsid w:val="00C166E8"/>
    <w:rsid w:val="00C1729D"/>
    <w:rsid w:val="00C22E08"/>
    <w:rsid w:val="00C24137"/>
    <w:rsid w:val="00C350AC"/>
    <w:rsid w:val="00C3664C"/>
    <w:rsid w:val="00C66348"/>
    <w:rsid w:val="00CA11AC"/>
    <w:rsid w:val="00CA4F71"/>
    <w:rsid w:val="00CC24FC"/>
    <w:rsid w:val="00CE30BC"/>
    <w:rsid w:val="00CE4BFD"/>
    <w:rsid w:val="00CF0182"/>
    <w:rsid w:val="00D207FA"/>
    <w:rsid w:val="00D309C3"/>
    <w:rsid w:val="00D32B68"/>
    <w:rsid w:val="00D8376E"/>
    <w:rsid w:val="00DA1036"/>
    <w:rsid w:val="00DB4DEF"/>
    <w:rsid w:val="00DD3647"/>
    <w:rsid w:val="00E06E7A"/>
    <w:rsid w:val="00E07002"/>
    <w:rsid w:val="00E13FC7"/>
    <w:rsid w:val="00E2205D"/>
    <w:rsid w:val="00E471BE"/>
    <w:rsid w:val="00E5623B"/>
    <w:rsid w:val="00E90360"/>
    <w:rsid w:val="00EB5E07"/>
    <w:rsid w:val="00EB757E"/>
    <w:rsid w:val="00ED45A1"/>
    <w:rsid w:val="00EE0436"/>
    <w:rsid w:val="00F10016"/>
    <w:rsid w:val="00F14787"/>
    <w:rsid w:val="00F20CDC"/>
    <w:rsid w:val="00F323B9"/>
    <w:rsid w:val="00F3278D"/>
    <w:rsid w:val="00F422E2"/>
    <w:rsid w:val="00F4641D"/>
    <w:rsid w:val="00F7701F"/>
    <w:rsid w:val="00F93CC7"/>
    <w:rsid w:val="00FB6B56"/>
    <w:rsid w:val="00FB6F62"/>
    <w:rsid w:val="00FC3755"/>
    <w:rsid w:val="00FC3D17"/>
    <w:rsid w:val="00FC5004"/>
    <w:rsid w:val="00FD0271"/>
    <w:rsid w:val="00FD2505"/>
    <w:rsid w:val="00FF1E5E"/>
    <w:rsid w:val="00FF2C91"/>
    <w:rsid w:val="00FF6E80"/>
    <w:rsid w:val="0543B959"/>
    <w:rsid w:val="2654DB56"/>
    <w:rsid w:val="663CD0B3"/>
    <w:rsid w:val="6B187A46"/>
    <w:rsid w:val="6FF8721C"/>
    <w:rsid w:val="72A37011"/>
    <w:rsid w:val="73FD2E37"/>
    <w:rsid w:val="7E2F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2B12F"/>
  <w15:chartTrackingRefBased/>
  <w15:docId w15:val="{8E7E9C17-86F3-4D7B-8776-8594BC126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86433C"/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cs="Tahoma" w:asciiTheme="majorHAnsi" w:hAnsiTheme="majorHAnsi"/>
      <w:b/>
      <w:color w:val="FFFFFF" w:themeColor="background1"/>
      <w:sz w:val="44"/>
      <w:szCs w:val="4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styleId="Heading1Char" w:customStyle="1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rsid w:val="00C3664C"/>
    <w:rPr>
      <w:rFonts w:cs="Tahoma" w:asciiTheme="majorHAnsi" w:hAnsiTheme="majorHAnsi"/>
      <w:b/>
      <w:color w:val="FFFFFF" w:themeColor="background1"/>
      <w:sz w:val="44"/>
      <w:szCs w:val="44"/>
      <w:lang w:val="en-US"/>
    </w:rPr>
  </w:style>
  <w:style w:type="paragraph" w:styleId="PTANormal" w:customStyle="1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</w:rPr>
  </w:style>
  <w:style w:type="paragraph" w:styleId="PTANormal02" w:customStyle="1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</w:rPr>
  </w:style>
  <w:style w:type="character" w:styleId="PTANormalChar" w:customStyle="1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styleId="PTANormal03" w:customStyle="1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styleId="PTANormal02Char" w:customStyle="1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styleId="EmphasisItalics" w:customStyle="1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</w:rPr>
  </w:style>
  <w:style w:type="character" w:styleId="PTANormal03Char" w:customStyle="1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styleId="ContactSmalltext" w:customStyle="1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styleId="EmphasisItalicsChar" w:customStyle="1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styleId="ContactSmalltextChar" w:customStyle="1">
    <w:name w:val="Contact Small text Char"/>
    <w:basedOn w:val="DefaultParagraphFont"/>
    <w:link w:val="ContactSmalltext"/>
    <w:rsid w:val="00C3664C"/>
    <w:rPr>
      <w:noProof/>
      <w:sz w:val="18"/>
    </w:rPr>
  </w:style>
  <w:style w:type="paragraph" w:styleId="Details" w:customStyle="1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63B"/>
    <w:pPr>
      <w:spacing w:after="0" w:line="240" w:lineRule="auto"/>
    </w:pPr>
    <w:rPr>
      <w:rFonts w:ascii="Segoe UI" w:hAnsi="Segoe UI" w:cs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056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815A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695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northconcerns@springwellacademyleeds.org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customXml" Target="../customXml/item2.xml" Id="rId2" /><Relationship Type="http://schemas.openxmlformats.org/officeDocument/2006/relationships/hyperlink" Target="https://www.gov.uk/government/publications/covid-19-guidance-for-the-public-on-mental-health-and-wellbeing/guidance-for-the-public-on-the-mental-health-and-wellbeing-aspects-of-coronavirus-covid-19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hyperlink" Target="https://www.gov.uk/government/publications/covid-19-guidance-for-the-public-on-mental-health-and-wellbeing/guidance-for-the-public-on-the-mental-health-and-wellbeing-aspects-of-coronavirus-covid-19" TargetMode="External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northconcerns@springwellacademyleeds.org" TargetMode="External" Id="rId14" /><Relationship Type="http://schemas.openxmlformats.org/officeDocument/2006/relationships/hyperlink" Target="mailto:Northconcerns@springwellacademyleeds.org-" TargetMode="External" Id="R1e4b975148cb4d3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4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ercePC\Downloads\tf89135288%20(1)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478E5CF7D9E41BA13F10A9665E02D" ma:contentTypeVersion="12" ma:contentTypeDescription="Create a new document." ma:contentTypeScope="" ma:versionID="c1780b2a43c1aed45d011a66146cafd8">
  <xsd:schema xmlns:xsd="http://www.w3.org/2001/XMLSchema" xmlns:xs="http://www.w3.org/2001/XMLSchema" xmlns:p="http://schemas.microsoft.com/office/2006/metadata/properties" xmlns:ns2="cecd4bc7-d408-4951-a432-31ceeb3da658" xmlns:ns3="cc6ac595-0c74-433a-8ce5-7da35f45b31b" targetNamespace="http://schemas.microsoft.com/office/2006/metadata/properties" ma:root="true" ma:fieldsID="9ba62dd7375a033df7dfbea415800208" ns2:_="" ns3:_="">
    <xsd:import namespace="cecd4bc7-d408-4951-a432-31ceeb3da658"/>
    <xsd:import namespace="cc6ac595-0c74-433a-8ce5-7da35f45b3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d4bc7-d408-4951-a432-31ceeb3da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ac595-0c74-433a-8ce5-7da35f45b3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40A8F-01BE-4048-8CE6-A33F59394FA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B7D813-314F-4AA4-8047-0FA2B2818896}"/>
</file>

<file path=customXml/itemProps3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AFA253-C258-4102-B1DD-9DE605C067B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tf89135288 (1)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FiercePC</dc:creator>
  <keywords/>
  <dc:description/>
  <lastModifiedBy>John Gillard</lastModifiedBy>
  <revision>42</revision>
  <dcterms:created xsi:type="dcterms:W3CDTF">2020-03-30T14:22:00.0000000Z</dcterms:created>
  <dcterms:modified xsi:type="dcterms:W3CDTF">2020-04-01T09:24:14.2863067Z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0x01010032F478E5CF7D9E41BA13F10A9665E02D</vt:lpwstr>
  </property>
</Properties>
</file>